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AFCBF" w14:textId="5D4F94E9" w:rsidR="00792C68" w:rsidRPr="00792C68" w:rsidRDefault="00792C68" w:rsidP="00792C68">
      <w:pPr>
        <w:pStyle w:val="DocumentInfo"/>
      </w:pPr>
      <w:r w:rsidRPr="00792C68">
        <w:t>Ref No: 000-000</w:t>
      </w:r>
      <w:r w:rsidRPr="00792C68">
        <w:br/>
        <w:t xml:space="preserve">Date: </w:t>
      </w:r>
      <w:r w:rsidR="003F113E">
        <w:fldChar w:fldCharType="begin"/>
      </w:r>
      <w:r w:rsidR="003F113E">
        <w:instrText xml:space="preserve"> SAVEDATE  \@ "yyyy-MM-dd"  \* MERGEFORMAT </w:instrText>
      </w:r>
      <w:r w:rsidR="003F113E">
        <w:fldChar w:fldCharType="separate"/>
      </w:r>
      <w:r w:rsidR="003F113E">
        <w:rPr>
          <w:noProof/>
        </w:rPr>
        <w:t>2024-05-07</w:t>
      </w:r>
      <w:r w:rsidR="003F113E">
        <w:fldChar w:fldCharType="end"/>
      </w:r>
    </w:p>
    <w:p w14:paraId="7541704B" w14:textId="719B5FBB" w:rsidR="003F42FE" w:rsidRPr="005200BB" w:rsidRDefault="005200BB" w:rsidP="005200BB">
      <w:pPr>
        <w:pStyle w:val="Title"/>
      </w:pPr>
      <w:r>
        <w:t>Title</w:t>
      </w:r>
    </w:p>
    <w:p w14:paraId="6D82FCC8" w14:textId="01C900C0" w:rsidR="003F42FE" w:rsidRPr="005200BB" w:rsidRDefault="005200BB" w:rsidP="005200BB">
      <w:pPr>
        <w:pStyle w:val="Heading1"/>
      </w:pPr>
      <w:r w:rsidRPr="005200BB">
        <w:t>Heading</w:t>
      </w:r>
    </w:p>
    <w:p w14:paraId="6ED341E3" w14:textId="64A0CE57" w:rsidR="005200BB" w:rsidRPr="005200BB" w:rsidRDefault="005200BB" w:rsidP="005200BB">
      <w:pPr>
        <w:pStyle w:val="Body"/>
      </w:pPr>
      <w:r w:rsidRPr="005200BB">
        <w:t>Body paragraph</w:t>
      </w:r>
    </w:p>
    <w:sectPr w:rsidR="005200BB" w:rsidRPr="005200BB" w:rsidSect="005200BB">
      <w:headerReference w:type="default" r:id="rId7"/>
      <w:footerReference w:type="default" r:id="rId8"/>
      <w:pgSz w:w="11906" w:h="16838" w:code="9"/>
      <w:pgMar w:top="2268" w:right="1134" w:bottom="2268" w:left="1134" w:header="1049" w:footer="737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8577B" w14:textId="77777777" w:rsidR="00ED31D6" w:rsidRDefault="00ED31D6" w:rsidP="00ED31D6">
      <w:pPr>
        <w:spacing w:after="0"/>
      </w:pPr>
      <w:r>
        <w:separator/>
      </w:r>
    </w:p>
  </w:endnote>
  <w:endnote w:type="continuationSeparator" w:id="0">
    <w:p w14:paraId="57F11D3C" w14:textId="77777777" w:rsidR="00ED31D6" w:rsidRDefault="00ED31D6" w:rsidP="00ED31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1D30" w14:textId="32FE3ABF" w:rsidR="008431B6" w:rsidRDefault="008431B6" w:rsidP="005200BB">
    <w:pPr>
      <w:pStyle w:val="Footer"/>
      <w:tabs>
        <w:tab w:val="clear" w:pos="4320"/>
        <w:tab w:val="clear" w:pos="8640"/>
        <w:tab w:val="left" w:pos="2127"/>
        <w:tab w:val="left" w:pos="4253"/>
        <w:tab w:val="left" w:pos="7230"/>
        <w:tab w:val="right" w:pos="9638"/>
      </w:tabs>
      <w:spacing w:after="120" w:line="276" w:lineRule="auto"/>
      <w:rPr>
        <w:sz w:val="24"/>
      </w:rPr>
    </w:pPr>
    <w:r w:rsidRPr="00D0379F">
      <w:rPr>
        <w:noProof/>
        <w:sz w:val="24"/>
      </w:rPr>
      <mc:AlternateContent>
        <mc:Choice Requires="wps">
          <w:drawing>
            <wp:inline distT="0" distB="0" distL="0" distR="0" wp14:anchorId="599681E9" wp14:editId="7E02A587">
              <wp:extent cx="5038095" cy="37356"/>
              <wp:effectExtent l="0" t="0" r="0" b="1270"/>
              <wp:docPr id="1968162858" name="Graphic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38095" cy="37356"/>
                      </a:xfrm>
                      <a:custGeom>
                        <a:avLst/>
                        <a:gdLst>
                          <a:gd name="connsiteX0" fmla="*/ 5020069 w 5038095"/>
                          <a:gd name="connsiteY0" fmla="*/ 0 h 37356"/>
                          <a:gd name="connsiteX1" fmla="*/ 5038096 w 5038095"/>
                          <a:gd name="connsiteY1" fmla="*/ 18744 h 37356"/>
                          <a:gd name="connsiteX2" fmla="*/ 5038096 w 5038095"/>
                          <a:gd name="connsiteY2" fmla="*/ 18612 h 37356"/>
                          <a:gd name="connsiteX3" fmla="*/ 5020069 w 5038095"/>
                          <a:gd name="connsiteY3" fmla="*/ 37356 h 37356"/>
                          <a:gd name="connsiteX4" fmla="*/ 18027 w 5038095"/>
                          <a:gd name="connsiteY4" fmla="*/ 37356 h 37356"/>
                          <a:gd name="connsiteX5" fmla="*/ 0 w 5038095"/>
                          <a:gd name="connsiteY5" fmla="*/ 18612 h 37356"/>
                          <a:gd name="connsiteX6" fmla="*/ 0 w 5038095"/>
                          <a:gd name="connsiteY6" fmla="*/ 18744 h 37356"/>
                          <a:gd name="connsiteX7" fmla="*/ 18027 w 5038095"/>
                          <a:gd name="connsiteY7" fmla="*/ 0 h 37356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</a:cxnLst>
                        <a:rect l="l" t="t" r="r" b="b"/>
                        <a:pathLst>
                          <a:path w="5038095" h="37356">
                            <a:moveTo>
                              <a:pt x="5020069" y="0"/>
                            </a:moveTo>
                            <a:cubicBezTo>
                              <a:pt x="5030025" y="0"/>
                              <a:pt x="5038096" y="8392"/>
                              <a:pt x="5038096" y="18744"/>
                            </a:cubicBezTo>
                            <a:lnTo>
                              <a:pt x="5038096" y="18612"/>
                            </a:lnTo>
                            <a:cubicBezTo>
                              <a:pt x="5038096" y="28964"/>
                              <a:pt x="5030025" y="37356"/>
                              <a:pt x="5020069" y="37356"/>
                            </a:cubicBezTo>
                            <a:lnTo>
                              <a:pt x="18027" y="37356"/>
                            </a:lnTo>
                            <a:cubicBezTo>
                              <a:pt x="8071" y="37356"/>
                              <a:pt x="0" y="28964"/>
                              <a:pt x="0" y="18612"/>
                            </a:cubicBezTo>
                            <a:lnTo>
                              <a:pt x="0" y="18744"/>
                            </a:lnTo>
                            <a:cubicBezTo>
                              <a:pt x="0" y="8392"/>
                              <a:pt x="8071" y="0"/>
                              <a:pt x="18027" y="0"/>
                            </a:cubicBez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rgbClr val="0082C9"/>
                          </a:gs>
                          <a:gs pos="50000">
                            <a:srgbClr val="3F68B4"/>
                          </a:gs>
                          <a:gs pos="100000">
                            <a:srgbClr val="7F4FA0"/>
                          </a:gs>
                        </a:gsLst>
                        <a:lin ang="0" scaled="1"/>
                      </a:gradFill>
                      <a:ln w="0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2E6D4B57" id="Graphic 3" o:spid="_x0000_s1026" alt="&quot;&quot;" style="width:396.7pt;height: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038095,37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" path="m5020069,v9956,,18027,8392,18027,18744l5038096,18612v,10352,-8071,18744,-18027,18744l18027,37356c8071,37356,,28964,,18612r,132c,8392,8071,,18027,l5020069,xe" fillcolor="#0082c9" stroked="f" strokeweight="0">
              <v:fill color2="#7f4fa0" angle="90" colors="0 #0082c9;.5 #3f68b4;1 #7f4fa0" focus="100%" type="gradient"/>
              <v:stroke joinstyle="miter"/>
              <v:path arrowok="t" o:connecttype="custom" o:connectlocs="5020069,0;5038096,18744;5038096,18612;5020069,37356;18027,37356;0,18612;0,18744;18027,0" o:connectangles="0,0,0,0,0,0,0,0"/>
              <w10:anchorlock/>
            </v:shape>
          </w:pict>
        </mc:Fallback>
      </mc:AlternateContent>
    </w:r>
    <w:r w:rsidRPr="00D0379F">
      <w:rPr>
        <w:sz w:val="24"/>
      </w:rPr>
      <w:tab/>
      <w:t xml:space="preserve">Page </w:t>
    </w:r>
    <w:r w:rsidRPr="00D0379F">
      <w:rPr>
        <w:sz w:val="24"/>
      </w:rPr>
      <w:fldChar w:fldCharType="begin"/>
    </w:r>
    <w:r w:rsidRPr="00D0379F">
      <w:rPr>
        <w:sz w:val="24"/>
      </w:rPr>
      <w:instrText xml:space="preserve"> PAGE   \* MERGEFORMAT </w:instrText>
    </w:r>
    <w:r w:rsidRPr="00D0379F">
      <w:rPr>
        <w:sz w:val="24"/>
      </w:rPr>
      <w:fldChar w:fldCharType="separate"/>
    </w:r>
    <w:r w:rsidRPr="00D0379F">
      <w:rPr>
        <w:noProof/>
        <w:sz w:val="24"/>
      </w:rPr>
      <w:t>1</w:t>
    </w:r>
    <w:r w:rsidRPr="00D0379F">
      <w:rPr>
        <w:sz w:val="24"/>
      </w:rPr>
      <w:fldChar w:fldCharType="end"/>
    </w:r>
    <w:r w:rsidRPr="00D0379F">
      <w:rPr>
        <w:sz w:val="24"/>
      </w:rPr>
      <w:t xml:space="preserve"> of </w:t>
    </w:r>
    <w:r w:rsidRPr="00D0379F">
      <w:rPr>
        <w:sz w:val="24"/>
      </w:rPr>
      <w:fldChar w:fldCharType="begin"/>
    </w:r>
    <w:r w:rsidRPr="00D0379F">
      <w:rPr>
        <w:sz w:val="24"/>
      </w:rPr>
      <w:instrText xml:space="preserve"> NUMPAGES  \* Arabic  \* MERGEFORMAT </w:instrText>
    </w:r>
    <w:r w:rsidRPr="00D0379F">
      <w:rPr>
        <w:sz w:val="24"/>
      </w:rPr>
      <w:fldChar w:fldCharType="separate"/>
    </w:r>
    <w:r w:rsidRPr="00D0379F">
      <w:rPr>
        <w:noProof/>
        <w:sz w:val="24"/>
      </w:rPr>
      <w:t>1</w:t>
    </w:r>
    <w:r w:rsidRPr="00D0379F">
      <w:rPr>
        <w:sz w:val="24"/>
      </w:rPr>
      <w:fldChar w:fldCharType="end"/>
    </w:r>
  </w:p>
  <w:p w14:paraId="1A72BD89" w14:textId="6BBD3A41" w:rsidR="008431B6" w:rsidRDefault="009A0FD0" w:rsidP="005200BB">
    <w:pPr>
      <w:pStyle w:val="Footer"/>
      <w:tabs>
        <w:tab w:val="clear" w:pos="4320"/>
        <w:tab w:val="clear" w:pos="8640"/>
        <w:tab w:val="left" w:pos="2127"/>
        <w:tab w:val="left" w:pos="4253"/>
        <w:tab w:val="left" w:pos="7230"/>
        <w:tab w:val="right" w:pos="9638"/>
      </w:tabs>
      <w:spacing w:line="276" w:lineRule="auto"/>
      <w:rPr>
        <w:sz w:val="24"/>
      </w:rPr>
    </w:pPr>
    <w:r>
      <w:rPr>
        <w:noProof/>
      </w:rPr>
      <mc:AlternateContent>
        <mc:Choice Requires="wps">
          <w:drawing>
            <wp:inline distT="0" distB="0" distL="0" distR="0" wp14:anchorId="33D385FF" wp14:editId="7F201EE4">
              <wp:extent cx="144000" cy="144000"/>
              <wp:effectExtent l="0" t="0" r="8890" b="8890"/>
              <wp:docPr id="1613278444" name="Graphic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144000" cy="144000"/>
                      </a:xfrm>
                      <a:custGeom>
                        <a:avLst/>
                        <a:gdLst>
                          <a:gd name="connsiteX0" fmla="*/ 165086 w 182182"/>
                          <a:gd name="connsiteY0" fmla="*/ 182138 h 182395"/>
                          <a:gd name="connsiteX1" fmla="*/ 0 w 182182"/>
                          <a:gd name="connsiteY1" fmla="*/ 17053 h 182395"/>
                          <a:gd name="connsiteX2" fmla="*/ 6686 w 182182"/>
                          <a:gd name="connsiteY2" fmla="*/ 8695 h 182395"/>
                          <a:gd name="connsiteX3" fmla="*/ 43586 w 182182"/>
                          <a:gd name="connsiteY3" fmla="*/ 210 h 182395"/>
                          <a:gd name="connsiteX4" fmla="*/ 53357 w 182182"/>
                          <a:gd name="connsiteY4" fmla="*/ 5224 h 182395"/>
                          <a:gd name="connsiteX5" fmla="*/ 70457 w 182182"/>
                          <a:gd name="connsiteY5" fmla="*/ 45081 h 182395"/>
                          <a:gd name="connsiteX6" fmla="*/ 68014 w 182182"/>
                          <a:gd name="connsiteY6" fmla="*/ 55110 h 182395"/>
                          <a:gd name="connsiteX7" fmla="*/ 46414 w 182182"/>
                          <a:gd name="connsiteY7" fmla="*/ 72724 h 182395"/>
                          <a:gd name="connsiteX8" fmla="*/ 109543 w 182182"/>
                          <a:gd name="connsiteY8" fmla="*/ 135853 h 182395"/>
                          <a:gd name="connsiteX9" fmla="*/ 127157 w 182182"/>
                          <a:gd name="connsiteY9" fmla="*/ 114253 h 182395"/>
                          <a:gd name="connsiteX10" fmla="*/ 137186 w 182182"/>
                          <a:gd name="connsiteY10" fmla="*/ 111810 h 182395"/>
                          <a:gd name="connsiteX11" fmla="*/ 177043 w 182182"/>
                          <a:gd name="connsiteY11" fmla="*/ 128910 h 182395"/>
                          <a:gd name="connsiteX12" fmla="*/ 181929 w 182182"/>
                          <a:gd name="connsiteY12" fmla="*/ 138681 h 182395"/>
                          <a:gd name="connsiteX13" fmla="*/ 173443 w 182182"/>
                          <a:gd name="connsiteY13" fmla="*/ 175710 h 182395"/>
                          <a:gd name="connsiteX14" fmla="*/ 165086 w 182182"/>
                          <a:gd name="connsiteY14" fmla="*/ 182395 h 182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</a:cxnLst>
                        <a:rect l="l" t="t" r="r" b="b"/>
                        <a:pathLst>
                          <a:path w="182182" h="182395">
                            <a:moveTo>
                              <a:pt x="165086" y="182138"/>
                            </a:moveTo>
                            <a:cubicBezTo>
                              <a:pt x="73800" y="182138"/>
                              <a:pt x="0" y="108081"/>
                              <a:pt x="0" y="17053"/>
                            </a:cubicBezTo>
                            <a:cubicBezTo>
                              <a:pt x="0" y="13067"/>
                              <a:pt x="2829" y="9595"/>
                              <a:pt x="6686" y="8695"/>
                            </a:cubicBezTo>
                            <a:lnTo>
                              <a:pt x="43586" y="210"/>
                            </a:lnTo>
                            <a:cubicBezTo>
                              <a:pt x="47571" y="-690"/>
                              <a:pt x="51686" y="1367"/>
                              <a:pt x="53357" y="5224"/>
                            </a:cubicBezTo>
                            <a:lnTo>
                              <a:pt x="70457" y="45081"/>
                            </a:lnTo>
                            <a:cubicBezTo>
                              <a:pt x="72000" y="48553"/>
                              <a:pt x="70971" y="52667"/>
                              <a:pt x="68014" y="55110"/>
                            </a:cubicBezTo>
                            <a:lnTo>
                              <a:pt x="46414" y="72724"/>
                            </a:lnTo>
                            <a:cubicBezTo>
                              <a:pt x="59529" y="100624"/>
                              <a:pt x="82157" y="122995"/>
                              <a:pt x="109543" y="135853"/>
                            </a:cubicBezTo>
                            <a:lnTo>
                              <a:pt x="127157" y="114253"/>
                            </a:lnTo>
                            <a:cubicBezTo>
                              <a:pt x="129600" y="111295"/>
                              <a:pt x="133586" y="110267"/>
                              <a:pt x="137186" y="111810"/>
                            </a:cubicBezTo>
                            <a:lnTo>
                              <a:pt x="177043" y="128910"/>
                            </a:lnTo>
                            <a:cubicBezTo>
                              <a:pt x="180771" y="130581"/>
                              <a:pt x="182957" y="134695"/>
                              <a:pt x="181929" y="138681"/>
                            </a:cubicBezTo>
                            <a:lnTo>
                              <a:pt x="173443" y="175710"/>
                            </a:lnTo>
                            <a:cubicBezTo>
                              <a:pt x="172543" y="179567"/>
                              <a:pt x="169071" y="182395"/>
                              <a:pt x="165086" y="182395"/>
                            </a:cubicBezTo>
                          </a:path>
                        </a:pathLst>
                      </a:custGeom>
                      <a:solidFill>
                        <a:srgbClr val="A3A6A8"/>
                      </a:solidFill>
                      <a:ln w="0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337B5BE8" id="Graphic 4" o:spid="_x0000_s1026" alt="&quot;&quot;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82182,182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" path="m165086,182138c73800,182138,,108081,,17053,,13067,2829,9595,6686,8695l43586,210v3985,-900,8100,1157,9771,5014l70457,45081v1543,3472,514,7586,-2443,10029l46414,72724v13115,27900,35743,50271,63129,63129l127157,114253v2443,-2958,6429,-3986,10029,-2443l177043,128910v3728,1671,5914,5785,4886,9771l173443,175710v-900,3857,-4372,6685,-8357,6685e" fillcolor="#a3a6a8" stroked="f" strokeweight="0">
              <v:stroke joinstyle="miter"/>
              <v:path arrowok="t" o:connecttype="custom" o:connectlocs="130487,143797;0,13463;5285,6865;34451,166;42174,4124;55691,35591;53760,43509;36686,57415;86585,107255;100507,90202;108434,88273;139938,101774;143800,109488;137093,138722;130487,144000" o:connectangles="0,0,0,0,0,0,0,0,0,0,0,0,0,0,0"/>
              <o:lock v:ext="edit" aspectratio="t"/>
              <w10:anchorlock/>
            </v:shape>
          </w:pict>
        </mc:Fallback>
      </mc:AlternateContent>
    </w:r>
    <w:r w:rsidRPr="009A0FD0">
      <w:rPr>
        <w:sz w:val="24"/>
      </w:rPr>
      <w:t> </w:t>
    </w:r>
    <w:r w:rsidR="008431B6">
      <w:rPr>
        <w:sz w:val="24"/>
      </w:rPr>
      <w:t>02-136-1770</w:t>
    </w:r>
    <w:r w:rsidR="008431B6">
      <w:rPr>
        <w:sz w:val="24"/>
      </w:rPr>
      <w:tab/>
    </w:r>
    <w:r>
      <w:rPr>
        <w:noProof/>
      </w:rPr>
      <mc:AlternateContent>
        <mc:Choice Requires="wpg">
          <w:drawing>
            <wp:inline distT="0" distB="0" distL="0" distR="0" wp14:anchorId="721B08C3" wp14:editId="0E4E1109">
              <wp:extent cx="288000" cy="108000"/>
              <wp:effectExtent l="0" t="0" r="0" b="0"/>
              <wp:docPr id="822811877" name="Graphic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288000" cy="108000"/>
                        <a:chOff x="0" y="0"/>
                        <a:chExt cx="288000" cy="108000"/>
                      </a:xfrm>
                    </wpg:grpSpPr>
                    <wps:wsp>
                      <wps:cNvPr id="908293438" name="Freeform: Shape 908293438"/>
                      <wps:cNvSpPr/>
                      <wps:spPr>
                        <a:xfrm>
                          <a:off x="220679" y="0"/>
                          <a:ext cx="68400" cy="101879"/>
                        </a:xfrm>
                        <a:custGeom>
                          <a:avLst/>
                          <a:gdLst>
                            <a:gd name="connsiteX0" fmla="*/ 64320 w 68400"/>
                            <a:gd name="connsiteY0" fmla="*/ 0 h 101879"/>
                            <a:gd name="connsiteX1" fmla="*/ 4200 w 68400"/>
                            <a:gd name="connsiteY1" fmla="*/ 0 h 101879"/>
                            <a:gd name="connsiteX2" fmla="*/ 0 w 68400"/>
                            <a:gd name="connsiteY2" fmla="*/ 4200 h 101879"/>
                            <a:gd name="connsiteX3" fmla="*/ 0 w 68400"/>
                            <a:gd name="connsiteY3" fmla="*/ 97680 h 101879"/>
                            <a:gd name="connsiteX4" fmla="*/ 4200 w 68400"/>
                            <a:gd name="connsiteY4" fmla="*/ 101880 h 101879"/>
                            <a:gd name="connsiteX5" fmla="*/ 64200 w 68400"/>
                            <a:gd name="connsiteY5" fmla="*/ 101880 h 101879"/>
                            <a:gd name="connsiteX6" fmla="*/ 68400 w 68400"/>
                            <a:gd name="connsiteY6" fmla="*/ 97680 h 101879"/>
                            <a:gd name="connsiteX7" fmla="*/ 68400 w 68400"/>
                            <a:gd name="connsiteY7" fmla="*/ 82560 h 101879"/>
                            <a:gd name="connsiteX8" fmla="*/ 64200 w 68400"/>
                            <a:gd name="connsiteY8" fmla="*/ 78360 h 101879"/>
                            <a:gd name="connsiteX9" fmla="*/ 23400 w 68400"/>
                            <a:gd name="connsiteY9" fmla="*/ 78360 h 101879"/>
                            <a:gd name="connsiteX10" fmla="*/ 23400 w 68400"/>
                            <a:gd name="connsiteY10" fmla="*/ 62760 h 101879"/>
                            <a:gd name="connsiteX11" fmla="*/ 64200 w 68400"/>
                            <a:gd name="connsiteY11" fmla="*/ 62760 h 101879"/>
                            <a:gd name="connsiteX12" fmla="*/ 68400 w 68400"/>
                            <a:gd name="connsiteY12" fmla="*/ 58560 h 101879"/>
                            <a:gd name="connsiteX13" fmla="*/ 68400 w 68400"/>
                            <a:gd name="connsiteY13" fmla="*/ 43560 h 101879"/>
                            <a:gd name="connsiteX14" fmla="*/ 64200 w 68400"/>
                            <a:gd name="connsiteY14" fmla="*/ 39360 h 101879"/>
                            <a:gd name="connsiteX15" fmla="*/ 23400 w 68400"/>
                            <a:gd name="connsiteY15" fmla="*/ 39360 h 101879"/>
                            <a:gd name="connsiteX16" fmla="*/ 23400 w 68400"/>
                            <a:gd name="connsiteY16" fmla="*/ 23640 h 101879"/>
                            <a:gd name="connsiteX17" fmla="*/ 64200 w 68400"/>
                            <a:gd name="connsiteY17" fmla="*/ 23640 h 101879"/>
                            <a:gd name="connsiteX18" fmla="*/ 68400 w 68400"/>
                            <a:gd name="connsiteY18" fmla="*/ 19440 h 101879"/>
                            <a:gd name="connsiteX19" fmla="*/ 68400 w 68400"/>
                            <a:gd name="connsiteY19" fmla="*/ 4200 h 101879"/>
                            <a:gd name="connsiteX20" fmla="*/ 64200 w 68400"/>
                            <a:gd name="connsiteY20" fmla="*/ 0 h 101879"/>
                            <a:gd name="connsiteX21" fmla="*/ 64320 w 68400"/>
                            <a:gd name="connsiteY21" fmla="*/ 0 h 1018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68400" h="101879">
                              <a:moveTo>
                                <a:pt x="64320" y="0"/>
                              </a:moveTo>
                              <a:lnTo>
                                <a:pt x="4200" y="0"/>
                              </a:lnTo>
                              <a:cubicBezTo>
                                <a:pt x="1920" y="0"/>
                                <a:pt x="0" y="1800"/>
                                <a:pt x="0" y="4200"/>
                              </a:cubicBezTo>
                              <a:lnTo>
                                <a:pt x="0" y="97680"/>
                              </a:lnTo>
                              <a:cubicBezTo>
                                <a:pt x="0" y="99840"/>
                                <a:pt x="1800" y="101880"/>
                                <a:pt x="4200" y="101880"/>
                              </a:cubicBezTo>
                              <a:lnTo>
                                <a:pt x="64200" y="101880"/>
                              </a:lnTo>
                              <a:cubicBezTo>
                                <a:pt x="66600" y="101880"/>
                                <a:pt x="68400" y="100080"/>
                                <a:pt x="68400" y="97680"/>
                              </a:cubicBezTo>
                              <a:lnTo>
                                <a:pt x="68400" y="82560"/>
                              </a:lnTo>
                              <a:cubicBezTo>
                                <a:pt x="68400" y="80160"/>
                                <a:pt x="66600" y="78360"/>
                                <a:pt x="64200" y="78360"/>
                              </a:cubicBezTo>
                              <a:lnTo>
                                <a:pt x="23400" y="78360"/>
                              </a:lnTo>
                              <a:lnTo>
                                <a:pt x="23400" y="62760"/>
                              </a:lnTo>
                              <a:lnTo>
                                <a:pt x="64200" y="62760"/>
                              </a:lnTo>
                              <a:cubicBezTo>
                                <a:pt x="66600" y="62760"/>
                                <a:pt x="68400" y="60960"/>
                                <a:pt x="68400" y="58560"/>
                              </a:cubicBezTo>
                              <a:lnTo>
                                <a:pt x="68400" y="43560"/>
                              </a:lnTo>
                              <a:cubicBezTo>
                                <a:pt x="68400" y="41160"/>
                                <a:pt x="66600" y="39360"/>
                                <a:pt x="64200" y="39360"/>
                              </a:cubicBezTo>
                              <a:lnTo>
                                <a:pt x="23400" y="39360"/>
                              </a:lnTo>
                              <a:lnTo>
                                <a:pt x="23400" y="23640"/>
                              </a:lnTo>
                              <a:lnTo>
                                <a:pt x="64200" y="23640"/>
                              </a:lnTo>
                              <a:cubicBezTo>
                                <a:pt x="66600" y="23640"/>
                                <a:pt x="68400" y="21840"/>
                                <a:pt x="68400" y="19440"/>
                              </a:cubicBezTo>
                              <a:lnTo>
                                <a:pt x="68400" y="4200"/>
                              </a:lnTo>
                              <a:cubicBezTo>
                                <a:pt x="68400" y="1920"/>
                                <a:pt x="66480" y="0"/>
                                <a:pt x="64200" y="0"/>
                              </a:cubicBezTo>
                              <a:lnTo>
                                <a:pt x="643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6A8"/>
                        </a:solidFill>
                        <a:ln w="0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9135152" name="Freeform: Shape 389135152"/>
                      <wps:cNvSpPr/>
                      <wps:spPr>
                        <a:xfrm>
                          <a:off x="118560" y="119"/>
                          <a:ext cx="88800" cy="101880"/>
                        </a:xfrm>
                        <a:custGeom>
                          <a:avLst/>
                          <a:gdLst>
                            <a:gd name="connsiteX0" fmla="*/ 88800 w 88800"/>
                            <a:gd name="connsiteY0" fmla="*/ 4080 h 101880"/>
                            <a:gd name="connsiteX1" fmla="*/ 88800 w 88800"/>
                            <a:gd name="connsiteY1" fmla="*/ 97560 h 101880"/>
                            <a:gd name="connsiteX2" fmla="*/ 84600 w 88800"/>
                            <a:gd name="connsiteY2" fmla="*/ 101760 h 101880"/>
                            <a:gd name="connsiteX3" fmla="*/ 69600 w 88800"/>
                            <a:gd name="connsiteY3" fmla="*/ 101760 h 101880"/>
                            <a:gd name="connsiteX4" fmla="*/ 66120 w 88800"/>
                            <a:gd name="connsiteY4" fmla="*/ 100080 h 101880"/>
                            <a:gd name="connsiteX5" fmla="*/ 23280 w 88800"/>
                            <a:gd name="connsiteY5" fmla="*/ 42240 h 101880"/>
                            <a:gd name="connsiteX6" fmla="*/ 23280 w 88800"/>
                            <a:gd name="connsiteY6" fmla="*/ 97680 h 101880"/>
                            <a:gd name="connsiteX7" fmla="*/ 19080 w 88800"/>
                            <a:gd name="connsiteY7" fmla="*/ 101880 h 101880"/>
                            <a:gd name="connsiteX8" fmla="*/ 4200 w 88800"/>
                            <a:gd name="connsiteY8" fmla="*/ 101880 h 101880"/>
                            <a:gd name="connsiteX9" fmla="*/ 0 w 88800"/>
                            <a:gd name="connsiteY9" fmla="*/ 97680 h 101880"/>
                            <a:gd name="connsiteX10" fmla="*/ 0 w 88800"/>
                            <a:gd name="connsiteY10" fmla="*/ 4200 h 101880"/>
                            <a:gd name="connsiteX11" fmla="*/ 4200 w 88800"/>
                            <a:gd name="connsiteY11" fmla="*/ 0 h 101880"/>
                            <a:gd name="connsiteX12" fmla="*/ 18960 w 88800"/>
                            <a:gd name="connsiteY12" fmla="*/ 0 h 101880"/>
                            <a:gd name="connsiteX13" fmla="*/ 22440 w 88800"/>
                            <a:gd name="connsiteY13" fmla="*/ 1800 h 101880"/>
                            <a:gd name="connsiteX14" fmla="*/ 65280 w 88800"/>
                            <a:gd name="connsiteY14" fmla="*/ 59640 h 101880"/>
                            <a:gd name="connsiteX15" fmla="*/ 65280 w 88800"/>
                            <a:gd name="connsiteY15" fmla="*/ 4200 h 101880"/>
                            <a:gd name="connsiteX16" fmla="*/ 69480 w 88800"/>
                            <a:gd name="connsiteY16" fmla="*/ 0 h 101880"/>
                            <a:gd name="connsiteX17" fmla="*/ 84480 w 88800"/>
                            <a:gd name="connsiteY17" fmla="*/ 0 h 101880"/>
                            <a:gd name="connsiteX18" fmla="*/ 88800 w 88800"/>
                            <a:gd name="connsiteY18" fmla="*/ 4080 h 101880"/>
                            <a:gd name="connsiteX19" fmla="*/ 88800 w 88800"/>
                            <a:gd name="connsiteY19" fmla="*/ 4080 h 1018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88800" h="101880">
                              <a:moveTo>
                                <a:pt x="88800" y="4080"/>
                              </a:moveTo>
                              <a:lnTo>
                                <a:pt x="88800" y="97560"/>
                              </a:lnTo>
                              <a:cubicBezTo>
                                <a:pt x="88800" y="99960"/>
                                <a:pt x="87000" y="101760"/>
                                <a:pt x="84600" y="101760"/>
                              </a:cubicBezTo>
                              <a:lnTo>
                                <a:pt x="69600" y="101760"/>
                              </a:lnTo>
                              <a:cubicBezTo>
                                <a:pt x="68160" y="101760"/>
                                <a:pt x="66840" y="100920"/>
                                <a:pt x="66120" y="100080"/>
                              </a:cubicBezTo>
                              <a:lnTo>
                                <a:pt x="23280" y="42240"/>
                              </a:lnTo>
                              <a:lnTo>
                                <a:pt x="23280" y="97680"/>
                              </a:lnTo>
                              <a:cubicBezTo>
                                <a:pt x="23280" y="100080"/>
                                <a:pt x="21480" y="101880"/>
                                <a:pt x="19080" y="101880"/>
                              </a:cubicBezTo>
                              <a:lnTo>
                                <a:pt x="4200" y="101880"/>
                              </a:lnTo>
                              <a:cubicBezTo>
                                <a:pt x="1800" y="101880"/>
                                <a:pt x="0" y="100080"/>
                                <a:pt x="0" y="97680"/>
                              </a:cubicBezTo>
                              <a:lnTo>
                                <a:pt x="0" y="4200"/>
                              </a:lnTo>
                              <a:cubicBezTo>
                                <a:pt x="0" y="1800"/>
                                <a:pt x="1800" y="0"/>
                                <a:pt x="4200" y="0"/>
                              </a:cubicBezTo>
                              <a:lnTo>
                                <a:pt x="18960" y="0"/>
                              </a:lnTo>
                              <a:cubicBezTo>
                                <a:pt x="20280" y="0"/>
                                <a:pt x="21720" y="720"/>
                                <a:pt x="22440" y="1800"/>
                              </a:cubicBezTo>
                              <a:lnTo>
                                <a:pt x="65280" y="59640"/>
                              </a:lnTo>
                              <a:lnTo>
                                <a:pt x="65280" y="4200"/>
                              </a:lnTo>
                              <a:cubicBezTo>
                                <a:pt x="65280" y="1800"/>
                                <a:pt x="67080" y="0"/>
                                <a:pt x="69480" y="0"/>
                              </a:cubicBezTo>
                              <a:lnTo>
                                <a:pt x="84480" y="0"/>
                              </a:lnTo>
                              <a:cubicBezTo>
                                <a:pt x="86880" y="0"/>
                                <a:pt x="88800" y="1800"/>
                                <a:pt x="88800" y="4080"/>
                              </a:cubicBezTo>
                              <a:lnTo>
                                <a:pt x="88800" y="40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6A8"/>
                        </a:solidFill>
                        <a:ln w="0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69921197" name="Freeform: Shape 1269921197"/>
                      <wps:cNvSpPr/>
                      <wps:spPr>
                        <a:xfrm>
                          <a:off x="81600" y="0"/>
                          <a:ext cx="23399" cy="101879"/>
                        </a:xfrm>
                        <a:custGeom>
                          <a:avLst/>
                          <a:gdLst>
                            <a:gd name="connsiteX0" fmla="*/ 19200 w 23399"/>
                            <a:gd name="connsiteY0" fmla="*/ 0 h 101879"/>
                            <a:gd name="connsiteX1" fmla="*/ 4200 w 23399"/>
                            <a:gd name="connsiteY1" fmla="*/ 0 h 101879"/>
                            <a:gd name="connsiteX2" fmla="*/ 0 w 23399"/>
                            <a:gd name="connsiteY2" fmla="*/ 4200 h 101879"/>
                            <a:gd name="connsiteX3" fmla="*/ 0 w 23399"/>
                            <a:gd name="connsiteY3" fmla="*/ 97680 h 101879"/>
                            <a:gd name="connsiteX4" fmla="*/ 4200 w 23399"/>
                            <a:gd name="connsiteY4" fmla="*/ 101880 h 101879"/>
                            <a:gd name="connsiteX5" fmla="*/ 19200 w 23399"/>
                            <a:gd name="connsiteY5" fmla="*/ 101880 h 101879"/>
                            <a:gd name="connsiteX6" fmla="*/ 23400 w 23399"/>
                            <a:gd name="connsiteY6" fmla="*/ 97680 h 101879"/>
                            <a:gd name="connsiteX7" fmla="*/ 23400 w 23399"/>
                            <a:gd name="connsiteY7" fmla="*/ 4200 h 101879"/>
                            <a:gd name="connsiteX8" fmla="*/ 19200 w 23399"/>
                            <a:gd name="connsiteY8" fmla="*/ 0 h 1018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3399" h="101879">
                              <a:moveTo>
                                <a:pt x="19200" y="0"/>
                              </a:moveTo>
                              <a:lnTo>
                                <a:pt x="4200" y="0"/>
                              </a:lnTo>
                              <a:cubicBezTo>
                                <a:pt x="1800" y="0"/>
                                <a:pt x="0" y="1800"/>
                                <a:pt x="0" y="4200"/>
                              </a:cubicBezTo>
                              <a:lnTo>
                                <a:pt x="0" y="97680"/>
                              </a:lnTo>
                              <a:cubicBezTo>
                                <a:pt x="0" y="100080"/>
                                <a:pt x="1800" y="101880"/>
                                <a:pt x="4200" y="101880"/>
                              </a:cubicBezTo>
                              <a:lnTo>
                                <a:pt x="19200" y="101880"/>
                              </a:lnTo>
                              <a:cubicBezTo>
                                <a:pt x="21600" y="101880"/>
                                <a:pt x="23400" y="100080"/>
                                <a:pt x="23400" y="97680"/>
                              </a:cubicBezTo>
                              <a:lnTo>
                                <a:pt x="23400" y="4200"/>
                              </a:lnTo>
                              <a:cubicBezTo>
                                <a:pt x="23400" y="1920"/>
                                <a:pt x="21600" y="0"/>
                                <a:pt x="19200" y="0"/>
                              </a:cubicBezTo>
                            </a:path>
                          </a:pathLst>
                        </a:custGeom>
                        <a:solidFill>
                          <a:srgbClr val="A3A6A8"/>
                        </a:solidFill>
                        <a:ln w="0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7099196" name="Freeform: Shape 597099196"/>
                      <wps:cNvSpPr/>
                      <wps:spPr>
                        <a:xfrm>
                          <a:off x="0" y="0"/>
                          <a:ext cx="68159" cy="101759"/>
                        </a:xfrm>
                        <a:custGeom>
                          <a:avLst/>
                          <a:gdLst>
                            <a:gd name="connsiteX0" fmla="*/ 64320 w 68159"/>
                            <a:gd name="connsiteY0" fmla="*/ 78240 h 101759"/>
                            <a:gd name="connsiteX1" fmla="*/ 23520 w 68159"/>
                            <a:gd name="connsiteY1" fmla="*/ 78240 h 101759"/>
                            <a:gd name="connsiteX2" fmla="*/ 23520 w 68159"/>
                            <a:gd name="connsiteY2" fmla="*/ 4200 h 101759"/>
                            <a:gd name="connsiteX3" fmla="*/ 19320 w 68159"/>
                            <a:gd name="connsiteY3" fmla="*/ 0 h 101759"/>
                            <a:gd name="connsiteX4" fmla="*/ 4200 w 68159"/>
                            <a:gd name="connsiteY4" fmla="*/ 0 h 101759"/>
                            <a:gd name="connsiteX5" fmla="*/ 0 w 68159"/>
                            <a:gd name="connsiteY5" fmla="*/ 4200 h 101759"/>
                            <a:gd name="connsiteX6" fmla="*/ 0 w 68159"/>
                            <a:gd name="connsiteY6" fmla="*/ 97680 h 101759"/>
                            <a:gd name="connsiteX7" fmla="*/ 1080 w 68159"/>
                            <a:gd name="connsiteY7" fmla="*/ 100560 h 101759"/>
                            <a:gd name="connsiteX8" fmla="*/ 3960 w 68159"/>
                            <a:gd name="connsiteY8" fmla="*/ 101760 h 101759"/>
                            <a:gd name="connsiteX9" fmla="*/ 63960 w 68159"/>
                            <a:gd name="connsiteY9" fmla="*/ 101760 h 101759"/>
                            <a:gd name="connsiteX10" fmla="*/ 68160 w 68159"/>
                            <a:gd name="connsiteY10" fmla="*/ 97440 h 101759"/>
                            <a:gd name="connsiteX11" fmla="*/ 68160 w 68159"/>
                            <a:gd name="connsiteY11" fmla="*/ 82440 h 101759"/>
                            <a:gd name="connsiteX12" fmla="*/ 64200 w 68159"/>
                            <a:gd name="connsiteY12" fmla="*/ 78240 h 101759"/>
                            <a:gd name="connsiteX13" fmla="*/ 64200 w 68159"/>
                            <a:gd name="connsiteY13" fmla="*/ 78240 h 1017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68159" h="101759">
                              <a:moveTo>
                                <a:pt x="64320" y="78240"/>
                              </a:moveTo>
                              <a:lnTo>
                                <a:pt x="23520" y="78240"/>
                              </a:lnTo>
                              <a:lnTo>
                                <a:pt x="23520" y="4200"/>
                              </a:lnTo>
                              <a:cubicBezTo>
                                <a:pt x="23520" y="1800"/>
                                <a:pt x="21720" y="0"/>
                                <a:pt x="19320" y="0"/>
                              </a:cubicBezTo>
                              <a:lnTo>
                                <a:pt x="4200" y="0"/>
                              </a:lnTo>
                              <a:cubicBezTo>
                                <a:pt x="1800" y="0"/>
                                <a:pt x="0" y="1800"/>
                                <a:pt x="0" y="4200"/>
                              </a:cubicBezTo>
                              <a:lnTo>
                                <a:pt x="0" y="97680"/>
                              </a:lnTo>
                              <a:cubicBezTo>
                                <a:pt x="0" y="98760"/>
                                <a:pt x="360" y="99720"/>
                                <a:pt x="1080" y="100560"/>
                              </a:cubicBezTo>
                              <a:cubicBezTo>
                                <a:pt x="1920" y="101280"/>
                                <a:pt x="2760" y="101760"/>
                                <a:pt x="3960" y="101760"/>
                              </a:cubicBezTo>
                              <a:lnTo>
                                <a:pt x="63960" y="101760"/>
                              </a:lnTo>
                              <a:cubicBezTo>
                                <a:pt x="66360" y="101760"/>
                                <a:pt x="68160" y="99960"/>
                                <a:pt x="68160" y="97440"/>
                              </a:cubicBezTo>
                              <a:lnTo>
                                <a:pt x="68160" y="82440"/>
                              </a:lnTo>
                              <a:cubicBezTo>
                                <a:pt x="68160" y="80280"/>
                                <a:pt x="66360" y="78240"/>
                                <a:pt x="64200" y="78240"/>
                              </a:cubicBezTo>
                              <a:lnTo>
                                <a:pt x="64200" y="78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A6A8"/>
                        </a:solidFill>
                        <a:ln w="0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4357C95A" id="Graphic 5" o:spid="_x0000_s1026" alt="&quot;&quot;" style="width:22.7pt;height:8.5pt;mso-position-horizontal-relative:char;mso-position-vertical-relative:line" coordsize="288000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">
              <o:lock v:ext="edit" aspectratio="t"/>
              <v:shape id="Freeform: Shape 908293438" o:spid="_x0000_s1027" style="position:absolute;left:220679;width:68400;height:101879;visibility:visible;mso-wrap-style:square;v-text-anchor:middle" coordsize="68400,10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" path="m64320,l4200,c1920,,,1800,,4200l,97680v,2160,1800,4200,4200,4200l64200,101880v2400,,4200,-1800,4200,-4200l68400,82560v,-2400,-1800,-4200,-4200,-4200l23400,78360r,-15600l64200,62760v2400,,4200,-1800,4200,-4200l68400,43560v,-2400,-1800,-4200,-4200,-4200l23400,39360r,-15720l64200,23640v2400,,4200,-1800,4200,-4200l68400,4200c68400,1920,66480,,64200,r120,xe" fillcolor="#a3a6a8" stroked="f" strokeweight="0">
                <v:stroke joinstyle="miter"/>
                <v:path arrowok="t" o:connecttype="custom" o:connectlocs="64320,0;4200,0;0,4200;0,97680;4200,101880;64200,101880;68400,97680;68400,82560;64200,78360;23400,78360;23400,62760;64200,62760;68400,58560;68400,43560;64200,39360;23400,39360;23400,23640;64200,23640;68400,19440;68400,4200;64200,0;64320,0" o:connectangles="0,0,0,0,0,0,0,0,0,0,0,0,0,0,0,0,0,0,0,0,0,0"/>
              </v:shape>
              <v:shape id="Freeform: Shape 389135152" o:spid="_x0000_s1028" style="position:absolute;left:118560;top:119;width:88800;height:101880;visibility:visible;mso-wrap-style:square;v-text-anchor:middle" coordsize="88800,10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" path="m88800,4080r,93480c88800,99960,87000,101760,84600,101760r-15000,c68160,101760,66840,100920,66120,100080l23280,42240r,55440c23280,100080,21480,101880,19080,101880r-14880,c1800,101880,,100080,,97680l,4200c,1800,1800,,4200,l18960,v1320,,2760,720,3480,1800l65280,59640r,-55440c65280,1800,67080,,69480,l84480,v2400,,4320,1800,4320,4080l88800,4080xe" fillcolor="#a3a6a8" stroked="f" strokeweight="0">
                <v:stroke joinstyle="miter"/>
                <v:path arrowok="t" o:connecttype="custom" o:connectlocs="88800,4080;88800,97560;84600,101760;69600,101760;66120,100080;23280,42240;23280,97680;19080,101880;4200,101880;0,97680;0,4200;4200,0;18960,0;22440,1800;65280,59640;65280,4200;69480,0;84480,0;88800,4080;88800,4080" o:connectangles="0,0,0,0,0,0,0,0,0,0,0,0,0,0,0,0,0,0,0,0"/>
              </v:shape>
              <v:shape id="Freeform: Shape 1269921197" o:spid="_x0000_s1029" style="position:absolute;left:81600;width:23399;height:101879;visibility:visible;mso-wrap-style:square;v-text-anchor:middle" coordsize="23399,10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" path="m19200,l4200,c1800,,,1800,,4200l,97680v,2400,1800,4200,4200,4200l19200,101880v2400,,4200,-1800,4200,-4200l23400,4200c23400,1920,21600,,19200,e" fillcolor="#a3a6a8" stroked="f" strokeweight="0">
                <v:stroke joinstyle="miter"/>
                <v:path arrowok="t" o:connecttype="custom" o:connectlocs="19200,0;4200,0;0,4200;0,97680;4200,101880;19200,101880;23400,97680;23400,4200;19200,0" o:connectangles="0,0,0,0,0,0,0,0,0"/>
              </v:shape>
              <v:shape id="Freeform: Shape 597099196" o:spid="_x0000_s1030" style="position:absolute;width:68159;height:101759;visibility:visible;mso-wrap-style:square;v-text-anchor:middle" coordsize="68159,101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" path="m64320,78240r-40800,l23520,4200c23520,1800,21720,,19320,l4200,c1800,,,1800,,4200l,97680v,1080,360,2040,1080,2880c1920,101280,2760,101760,3960,101760r60000,c66360,101760,68160,99960,68160,97440r,-15000c68160,80280,66360,78240,64200,78240r,l64320,78240xe" fillcolor="#a3a6a8" stroked="f" strokeweight="0">
                <v:stroke joinstyle="miter"/>
                <v:path arrowok="t" o:connecttype="custom" o:connectlocs="64320,78240;23520,78240;23520,4200;19320,0;4200,0;0,4200;0,97680;1080,100560;3960,101760;63960,101760;68160,97440;68160,82440;64200,78240;64200,78240" o:connectangles="0,0,0,0,0,0,0,0,0,0,0,0,0,0"/>
              </v:shape>
              <w10:anchorlock/>
            </v:group>
          </w:pict>
        </mc:Fallback>
      </mc:AlternateContent>
    </w:r>
    <w:r w:rsidRPr="009A0FD0">
      <w:rPr>
        <w:sz w:val="24"/>
      </w:rPr>
      <w:t> </w:t>
    </w:r>
    <w:r w:rsidR="008431B6">
      <w:rPr>
        <w:sz w:val="24"/>
      </w:rPr>
      <w:t>@SiamPW</w:t>
    </w:r>
    <w:r w:rsidR="008431B6">
      <w:rPr>
        <w:sz w:val="24"/>
      </w:rPr>
      <w:tab/>
    </w:r>
    <w:r>
      <w:rPr>
        <w:noProof/>
      </w:rPr>
      <mc:AlternateContent>
        <mc:Choice Requires="wps">
          <w:drawing>
            <wp:inline distT="0" distB="0" distL="0" distR="0" wp14:anchorId="0472E7B1" wp14:editId="63F031A7">
              <wp:extent cx="144000" cy="108000"/>
              <wp:effectExtent l="0" t="0" r="8890" b="6350"/>
              <wp:docPr id="886748498" name="Graphic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144000" cy="108000"/>
                      </a:xfrm>
                      <a:custGeom>
                        <a:avLst/>
                        <a:gdLst>
                          <a:gd name="connsiteX0" fmla="*/ 17100 w 182185"/>
                          <a:gd name="connsiteY0" fmla="*/ 52714 h 136671"/>
                          <a:gd name="connsiteX1" fmla="*/ 17100 w 182185"/>
                          <a:gd name="connsiteY1" fmla="*/ 113914 h 136671"/>
                          <a:gd name="connsiteX2" fmla="*/ 22757 w 182185"/>
                          <a:gd name="connsiteY2" fmla="*/ 119571 h 136671"/>
                          <a:gd name="connsiteX3" fmla="*/ 159429 w 182185"/>
                          <a:gd name="connsiteY3" fmla="*/ 119571 h 136671"/>
                          <a:gd name="connsiteX4" fmla="*/ 165086 w 182185"/>
                          <a:gd name="connsiteY4" fmla="*/ 113914 h 136671"/>
                          <a:gd name="connsiteX5" fmla="*/ 165086 w 182185"/>
                          <a:gd name="connsiteY5" fmla="*/ 52714 h 136671"/>
                          <a:gd name="connsiteX6" fmla="*/ 114557 w 182185"/>
                          <a:gd name="connsiteY6" fmla="*/ 94243 h 136671"/>
                          <a:gd name="connsiteX7" fmla="*/ 67629 w 182185"/>
                          <a:gd name="connsiteY7" fmla="*/ 94243 h 136671"/>
                          <a:gd name="connsiteX8" fmla="*/ 17100 w 182185"/>
                          <a:gd name="connsiteY8" fmla="*/ 52714 h 136671"/>
                          <a:gd name="connsiteX9" fmla="*/ 22757 w 182185"/>
                          <a:gd name="connsiteY9" fmla="*/ 17100 h 136671"/>
                          <a:gd name="connsiteX10" fmla="*/ 17100 w 182185"/>
                          <a:gd name="connsiteY10" fmla="*/ 22757 h 136671"/>
                          <a:gd name="connsiteX11" fmla="*/ 17100 w 182185"/>
                          <a:gd name="connsiteY11" fmla="*/ 30600 h 136671"/>
                          <a:gd name="connsiteX12" fmla="*/ 78557 w 182185"/>
                          <a:gd name="connsiteY12" fmla="*/ 81000 h 136671"/>
                          <a:gd name="connsiteX13" fmla="*/ 103886 w 182185"/>
                          <a:gd name="connsiteY13" fmla="*/ 81000 h 136671"/>
                          <a:gd name="connsiteX14" fmla="*/ 165214 w 182185"/>
                          <a:gd name="connsiteY14" fmla="*/ 30600 h 136671"/>
                          <a:gd name="connsiteX15" fmla="*/ 165214 w 182185"/>
                          <a:gd name="connsiteY15" fmla="*/ 22757 h 136671"/>
                          <a:gd name="connsiteX16" fmla="*/ 159557 w 182185"/>
                          <a:gd name="connsiteY16" fmla="*/ 17100 h 136671"/>
                          <a:gd name="connsiteX17" fmla="*/ 22757 w 182185"/>
                          <a:gd name="connsiteY17" fmla="*/ 17100 h 136671"/>
                          <a:gd name="connsiteX18" fmla="*/ 0 w 182185"/>
                          <a:gd name="connsiteY18" fmla="*/ 22757 h 136671"/>
                          <a:gd name="connsiteX19" fmla="*/ 22757 w 182185"/>
                          <a:gd name="connsiteY19" fmla="*/ 0 h 136671"/>
                          <a:gd name="connsiteX20" fmla="*/ 159429 w 182185"/>
                          <a:gd name="connsiteY20" fmla="*/ 0 h 136671"/>
                          <a:gd name="connsiteX21" fmla="*/ 182186 w 182185"/>
                          <a:gd name="connsiteY21" fmla="*/ 22757 h 136671"/>
                          <a:gd name="connsiteX22" fmla="*/ 182186 w 182185"/>
                          <a:gd name="connsiteY22" fmla="*/ 113914 h 136671"/>
                          <a:gd name="connsiteX23" fmla="*/ 159429 w 182185"/>
                          <a:gd name="connsiteY23" fmla="*/ 136671 h 136671"/>
                          <a:gd name="connsiteX24" fmla="*/ 22757 w 182185"/>
                          <a:gd name="connsiteY24" fmla="*/ 136671 h 136671"/>
                          <a:gd name="connsiteX25" fmla="*/ 0 w 182185"/>
                          <a:gd name="connsiteY25" fmla="*/ 113914 h 136671"/>
                          <a:gd name="connsiteX26" fmla="*/ 0 w 182185"/>
                          <a:gd name="connsiteY26" fmla="*/ 22757 h 13667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  <a:cxn ang="0">
                            <a:pos x="connsiteX16" y="connsiteY16"/>
                          </a:cxn>
                          <a:cxn ang="0">
                            <a:pos x="connsiteX17" y="connsiteY17"/>
                          </a:cxn>
                          <a:cxn ang="0">
                            <a:pos x="connsiteX18" y="connsiteY18"/>
                          </a:cxn>
                          <a:cxn ang="0">
                            <a:pos x="connsiteX19" y="connsiteY19"/>
                          </a:cxn>
                          <a:cxn ang="0">
                            <a:pos x="connsiteX20" y="connsiteY20"/>
                          </a:cxn>
                          <a:cxn ang="0">
                            <a:pos x="connsiteX21" y="connsiteY21"/>
                          </a:cxn>
                          <a:cxn ang="0">
                            <a:pos x="connsiteX22" y="connsiteY22"/>
                          </a:cxn>
                          <a:cxn ang="0">
                            <a:pos x="connsiteX23" y="connsiteY23"/>
                          </a:cxn>
                          <a:cxn ang="0">
                            <a:pos x="connsiteX24" y="connsiteY24"/>
                          </a:cxn>
                          <a:cxn ang="0">
                            <a:pos x="connsiteX25" y="connsiteY25"/>
                          </a:cxn>
                          <a:cxn ang="0">
                            <a:pos x="connsiteX26" y="connsiteY26"/>
                          </a:cxn>
                        </a:cxnLst>
                        <a:rect l="l" t="t" r="r" b="b"/>
                        <a:pathLst>
                          <a:path w="182185" h="136671">
                            <a:moveTo>
                              <a:pt x="17100" y="52714"/>
                            </a:moveTo>
                            <a:lnTo>
                              <a:pt x="17100" y="113914"/>
                            </a:lnTo>
                            <a:cubicBezTo>
                              <a:pt x="17100" y="117000"/>
                              <a:pt x="19671" y="119571"/>
                              <a:pt x="22757" y="119571"/>
                            </a:cubicBezTo>
                            <a:lnTo>
                              <a:pt x="159429" y="119571"/>
                            </a:lnTo>
                            <a:cubicBezTo>
                              <a:pt x="162514" y="119571"/>
                              <a:pt x="165086" y="117000"/>
                              <a:pt x="165086" y="113914"/>
                            </a:cubicBezTo>
                            <a:lnTo>
                              <a:pt x="165086" y="52714"/>
                            </a:lnTo>
                            <a:lnTo>
                              <a:pt x="114557" y="94243"/>
                            </a:lnTo>
                            <a:cubicBezTo>
                              <a:pt x="100929" y="105429"/>
                              <a:pt x="81257" y="105429"/>
                              <a:pt x="67629" y="94243"/>
                            </a:cubicBezTo>
                            <a:lnTo>
                              <a:pt x="17100" y="52714"/>
                            </a:lnTo>
                            <a:close/>
                            <a:moveTo>
                              <a:pt x="22757" y="17100"/>
                            </a:moveTo>
                            <a:cubicBezTo>
                              <a:pt x="19671" y="17100"/>
                              <a:pt x="17100" y="19671"/>
                              <a:pt x="17100" y="22757"/>
                            </a:cubicBezTo>
                            <a:lnTo>
                              <a:pt x="17100" y="30600"/>
                            </a:lnTo>
                            <a:lnTo>
                              <a:pt x="78557" y="81000"/>
                            </a:lnTo>
                            <a:cubicBezTo>
                              <a:pt x="85886" y="87043"/>
                              <a:pt x="96557" y="87043"/>
                              <a:pt x="103886" y="81000"/>
                            </a:cubicBezTo>
                            <a:lnTo>
                              <a:pt x="165214" y="30600"/>
                            </a:lnTo>
                            <a:lnTo>
                              <a:pt x="165214" y="22757"/>
                            </a:lnTo>
                            <a:cubicBezTo>
                              <a:pt x="165214" y="19671"/>
                              <a:pt x="162643" y="17100"/>
                              <a:pt x="159557" y="17100"/>
                            </a:cubicBezTo>
                            <a:lnTo>
                              <a:pt x="22757" y="17100"/>
                            </a:lnTo>
                            <a:close/>
                            <a:moveTo>
                              <a:pt x="0" y="22757"/>
                            </a:moveTo>
                            <a:cubicBezTo>
                              <a:pt x="0" y="10157"/>
                              <a:pt x="10157" y="0"/>
                              <a:pt x="22757" y="0"/>
                            </a:cubicBezTo>
                            <a:lnTo>
                              <a:pt x="159429" y="0"/>
                            </a:lnTo>
                            <a:cubicBezTo>
                              <a:pt x="172029" y="0"/>
                              <a:pt x="182186" y="10157"/>
                              <a:pt x="182186" y="22757"/>
                            </a:cubicBezTo>
                            <a:lnTo>
                              <a:pt x="182186" y="113914"/>
                            </a:lnTo>
                            <a:cubicBezTo>
                              <a:pt x="182186" y="126514"/>
                              <a:pt x="172029" y="136671"/>
                              <a:pt x="159429" y="136671"/>
                            </a:cubicBezTo>
                            <a:lnTo>
                              <a:pt x="22757" y="136671"/>
                            </a:lnTo>
                            <a:cubicBezTo>
                              <a:pt x="10157" y="136671"/>
                              <a:pt x="0" y="126514"/>
                              <a:pt x="0" y="113914"/>
                            </a:cubicBezTo>
                            <a:lnTo>
                              <a:pt x="0" y="22757"/>
                            </a:lnTo>
                            <a:close/>
                          </a:path>
                        </a:pathLst>
                      </a:custGeom>
                      <a:solidFill>
                        <a:srgbClr val="A3A6A8"/>
                      </a:solidFill>
                      <a:ln w="0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10D60187" id="Graphic 6" o:spid="_x0000_s1026" alt="&quot;&quot;" style="width:11.3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82185,136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" path="m17100,52714r,61200c17100,117000,19671,119571,22757,119571r136672,c162514,119571,165086,117000,165086,113914r,-61200l114557,94243v-13628,11186,-33300,11186,-46928,l17100,52714xm22757,17100v-3086,,-5657,2571,-5657,5657l17100,30600,78557,81000v7329,6043,18000,6043,25329,l165214,30600r,-7843c165214,19671,162643,17100,159557,17100r-136800,xm,22757c,10157,10157,,22757,l159429,v12600,,22757,10157,22757,22757l182186,113914v,12600,-10157,22757,-22757,22757l22757,136671c10157,136671,,126514,,113914l,22757xe" fillcolor="#a3a6a8" stroked="f" strokeweight="0">
              <v:stroke joinstyle="miter"/>
              <v:path arrowok="t" o:connecttype="custom" o:connectlocs="13516,41656;13516,90017;17987,94487;126014,94487;130485,90017;130485,41656;90546,74473;53454,74473;13516,41656;17987,13513;13516,17983;13516,24181;62092,64008;82112,64008;130586,24181;130586,17983;126115,13513;17987,13513;0,17983;17987,0;126014,0;144001,17983;144001,90017;126014,108000;17987,108000;0,90017;0,17983" o:connectangles="0,0,0,0,0,0,0,0,0,0,0,0,0,0,0,0,0,0,0,0,0,0,0,0,0,0,0"/>
              <o:lock v:ext="edit" aspectratio="t"/>
              <w10:anchorlock/>
            </v:shape>
          </w:pict>
        </mc:Fallback>
      </mc:AlternateContent>
    </w:r>
    <w:r w:rsidRPr="009A0FD0">
      <w:rPr>
        <w:sz w:val="24"/>
      </w:rPr>
      <w:t> </w:t>
    </w:r>
    <w:r w:rsidR="008431B6" w:rsidRPr="009A0FD0">
      <w:rPr>
        <w:sz w:val="24"/>
      </w:rPr>
      <w:t>sales@siampw.com</w:t>
    </w:r>
    <w:r w:rsidR="008431B6">
      <w:rPr>
        <w:sz w:val="24"/>
      </w:rPr>
      <w:tab/>
    </w:r>
    <w:r>
      <w:rPr>
        <w:noProof/>
      </w:rPr>
      <mc:AlternateContent>
        <mc:Choice Requires="wps">
          <w:drawing>
            <wp:inline distT="0" distB="0" distL="0" distR="0" wp14:anchorId="74B25FB9" wp14:editId="10ADB407">
              <wp:extent cx="144000" cy="144000"/>
              <wp:effectExtent l="0" t="0" r="8890" b="8890"/>
              <wp:docPr id="1968563686" name="Graphic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144000" cy="144000"/>
                      </a:xfrm>
                      <a:custGeom>
                        <a:avLst/>
                        <a:gdLst>
                          <a:gd name="connsiteX0" fmla="*/ 163157 w 182314"/>
                          <a:gd name="connsiteY0" fmla="*/ 105814 h 182314"/>
                          <a:gd name="connsiteX1" fmla="*/ 164571 w 182314"/>
                          <a:gd name="connsiteY1" fmla="*/ 91157 h 182314"/>
                          <a:gd name="connsiteX2" fmla="*/ 163157 w 182314"/>
                          <a:gd name="connsiteY2" fmla="*/ 76500 h 182314"/>
                          <a:gd name="connsiteX3" fmla="*/ 134614 w 182314"/>
                          <a:gd name="connsiteY3" fmla="*/ 76500 h 182314"/>
                          <a:gd name="connsiteX4" fmla="*/ 135257 w 182314"/>
                          <a:gd name="connsiteY4" fmla="*/ 91157 h 182314"/>
                          <a:gd name="connsiteX5" fmla="*/ 134614 w 182314"/>
                          <a:gd name="connsiteY5" fmla="*/ 105814 h 182314"/>
                          <a:gd name="connsiteX6" fmla="*/ 163157 w 182314"/>
                          <a:gd name="connsiteY6" fmla="*/ 105814 h 182314"/>
                          <a:gd name="connsiteX7" fmla="*/ 156986 w 182314"/>
                          <a:gd name="connsiteY7" fmla="*/ 123429 h 182314"/>
                          <a:gd name="connsiteX8" fmla="*/ 132300 w 182314"/>
                          <a:gd name="connsiteY8" fmla="*/ 123429 h 182314"/>
                          <a:gd name="connsiteX9" fmla="*/ 120857 w 182314"/>
                          <a:gd name="connsiteY9" fmla="*/ 158271 h 182314"/>
                          <a:gd name="connsiteX10" fmla="*/ 156986 w 182314"/>
                          <a:gd name="connsiteY10" fmla="*/ 123429 h 182314"/>
                          <a:gd name="connsiteX11" fmla="*/ 120857 w 182314"/>
                          <a:gd name="connsiteY11" fmla="*/ 24043 h 182314"/>
                          <a:gd name="connsiteX12" fmla="*/ 132300 w 182314"/>
                          <a:gd name="connsiteY12" fmla="*/ 58886 h 182314"/>
                          <a:gd name="connsiteX13" fmla="*/ 156986 w 182314"/>
                          <a:gd name="connsiteY13" fmla="*/ 58886 h 182314"/>
                          <a:gd name="connsiteX14" fmla="*/ 120857 w 182314"/>
                          <a:gd name="connsiteY14" fmla="*/ 24043 h 182314"/>
                          <a:gd name="connsiteX15" fmla="*/ 114429 w 182314"/>
                          <a:gd name="connsiteY15" fmla="*/ 123429 h 182314"/>
                          <a:gd name="connsiteX16" fmla="*/ 68014 w 182314"/>
                          <a:gd name="connsiteY16" fmla="*/ 123429 h 182314"/>
                          <a:gd name="connsiteX17" fmla="*/ 91286 w 182314"/>
                          <a:gd name="connsiteY17" fmla="*/ 164571 h 182314"/>
                          <a:gd name="connsiteX18" fmla="*/ 114557 w 182314"/>
                          <a:gd name="connsiteY18" fmla="*/ 123429 h 182314"/>
                          <a:gd name="connsiteX19" fmla="*/ 67886 w 182314"/>
                          <a:gd name="connsiteY19" fmla="*/ 58757 h 182314"/>
                          <a:gd name="connsiteX20" fmla="*/ 114300 w 182314"/>
                          <a:gd name="connsiteY20" fmla="*/ 58757 h 182314"/>
                          <a:gd name="connsiteX21" fmla="*/ 91029 w 182314"/>
                          <a:gd name="connsiteY21" fmla="*/ 17614 h 182314"/>
                          <a:gd name="connsiteX22" fmla="*/ 67757 w 182314"/>
                          <a:gd name="connsiteY22" fmla="*/ 58757 h 182314"/>
                          <a:gd name="connsiteX23" fmla="*/ 117643 w 182314"/>
                          <a:gd name="connsiteY23" fmla="*/ 91157 h 182314"/>
                          <a:gd name="connsiteX24" fmla="*/ 117000 w 182314"/>
                          <a:gd name="connsiteY24" fmla="*/ 76500 h 182314"/>
                          <a:gd name="connsiteX25" fmla="*/ 65443 w 182314"/>
                          <a:gd name="connsiteY25" fmla="*/ 76500 h 182314"/>
                          <a:gd name="connsiteX26" fmla="*/ 64800 w 182314"/>
                          <a:gd name="connsiteY26" fmla="*/ 91157 h 182314"/>
                          <a:gd name="connsiteX27" fmla="*/ 65443 w 182314"/>
                          <a:gd name="connsiteY27" fmla="*/ 105814 h 182314"/>
                          <a:gd name="connsiteX28" fmla="*/ 117000 w 182314"/>
                          <a:gd name="connsiteY28" fmla="*/ 105814 h 182314"/>
                          <a:gd name="connsiteX29" fmla="*/ 117771 w 182314"/>
                          <a:gd name="connsiteY29" fmla="*/ 91157 h 182314"/>
                          <a:gd name="connsiteX30" fmla="*/ 61329 w 182314"/>
                          <a:gd name="connsiteY30" fmla="*/ 158271 h 182314"/>
                          <a:gd name="connsiteX31" fmla="*/ 49886 w 182314"/>
                          <a:gd name="connsiteY31" fmla="*/ 123429 h 182314"/>
                          <a:gd name="connsiteX32" fmla="*/ 25200 w 182314"/>
                          <a:gd name="connsiteY32" fmla="*/ 123429 h 182314"/>
                          <a:gd name="connsiteX33" fmla="*/ 61329 w 182314"/>
                          <a:gd name="connsiteY33" fmla="*/ 158271 h 182314"/>
                          <a:gd name="connsiteX34" fmla="*/ 61329 w 182314"/>
                          <a:gd name="connsiteY34" fmla="*/ 24043 h 182314"/>
                          <a:gd name="connsiteX35" fmla="*/ 25200 w 182314"/>
                          <a:gd name="connsiteY35" fmla="*/ 58886 h 182314"/>
                          <a:gd name="connsiteX36" fmla="*/ 49886 w 182314"/>
                          <a:gd name="connsiteY36" fmla="*/ 58886 h 182314"/>
                          <a:gd name="connsiteX37" fmla="*/ 61329 w 182314"/>
                          <a:gd name="connsiteY37" fmla="*/ 24043 h 182314"/>
                          <a:gd name="connsiteX38" fmla="*/ 19157 w 182314"/>
                          <a:gd name="connsiteY38" fmla="*/ 105814 h 182314"/>
                          <a:gd name="connsiteX39" fmla="*/ 47700 w 182314"/>
                          <a:gd name="connsiteY39" fmla="*/ 105814 h 182314"/>
                          <a:gd name="connsiteX40" fmla="*/ 47057 w 182314"/>
                          <a:gd name="connsiteY40" fmla="*/ 91157 h 182314"/>
                          <a:gd name="connsiteX41" fmla="*/ 47700 w 182314"/>
                          <a:gd name="connsiteY41" fmla="*/ 76500 h 182314"/>
                          <a:gd name="connsiteX42" fmla="*/ 19157 w 182314"/>
                          <a:gd name="connsiteY42" fmla="*/ 76500 h 182314"/>
                          <a:gd name="connsiteX43" fmla="*/ 17743 w 182314"/>
                          <a:gd name="connsiteY43" fmla="*/ 91157 h 182314"/>
                          <a:gd name="connsiteX44" fmla="*/ 19157 w 182314"/>
                          <a:gd name="connsiteY44" fmla="*/ 105814 h 182314"/>
                          <a:gd name="connsiteX45" fmla="*/ 182186 w 182314"/>
                          <a:gd name="connsiteY45" fmla="*/ 91157 h 182314"/>
                          <a:gd name="connsiteX46" fmla="*/ 91029 w 182314"/>
                          <a:gd name="connsiteY46" fmla="*/ 182314 h 182314"/>
                          <a:gd name="connsiteX47" fmla="*/ 0 w 182314"/>
                          <a:gd name="connsiteY47" fmla="*/ 91157 h 182314"/>
                          <a:gd name="connsiteX48" fmla="*/ 91157 w 182314"/>
                          <a:gd name="connsiteY48" fmla="*/ 0 h 182314"/>
                          <a:gd name="connsiteX49" fmla="*/ 182314 w 182314"/>
                          <a:gd name="connsiteY49" fmla="*/ 91157 h 182314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  <a:cxn ang="0">
                            <a:pos x="connsiteX16" y="connsiteY16"/>
                          </a:cxn>
                          <a:cxn ang="0">
                            <a:pos x="connsiteX17" y="connsiteY17"/>
                          </a:cxn>
                          <a:cxn ang="0">
                            <a:pos x="connsiteX18" y="connsiteY18"/>
                          </a:cxn>
                          <a:cxn ang="0">
                            <a:pos x="connsiteX19" y="connsiteY19"/>
                          </a:cxn>
                          <a:cxn ang="0">
                            <a:pos x="connsiteX20" y="connsiteY20"/>
                          </a:cxn>
                          <a:cxn ang="0">
                            <a:pos x="connsiteX21" y="connsiteY21"/>
                          </a:cxn>
                          <a:cxn ang="0">
                            <a:pos x="connsiteX22" y="connsiteY22"/>
                          </a:cxn>
                          <a:cxn ang="0">
                            <a:pos x="connsiteX23" y="connsiteY23"/>
                          </a:cxn>
                          <a:cxn ang="0">
                            <a:pos x="connsiteX24" y="connsiteY24"/>
                          </a:cxn>
                          <a:cxn ang="0">
                            <a:pos x="connsiteX25" y="connsiteY25"/>
                          </a:cxn>
                          <a:cxn ang="0">
                            <a:pos x="connsiteX26" y="connsiteY26"/>
                          </a:cxn>
                          <a:cxn ang="0">
                            <a:pos x="connsiteX27" y="connsiteY27"/>
                          </a:cxn>
                          <a:cxn ang="0">
                            <a:pos x="connsiteX28" y="connsiteY28"/>
                          </a:cxn>
                          <a:cxn ang="0">
                            <a:pos x="connsiteX29" y="connsiteY29"/>
                          </a:cxn>
                          <a:cxn ang="0">
                            <a:pos x="connsiteX30" y="connsiteY30"/>
                          </a:cxn>
                          <a:cxn ang="0">
                            <a:pos x="connsiteX31" y="connsiteY31"/>
                          </a:cxn>
                          <a:cxn ang="0">
                            <a:pos x="connsiteX32" y="connsiteY32"/>
                          </a:cxn>
                          <a:cxn ang="0">
                            <a:pos x="connsiteX33" y="connsiteY33"/>
                          </a:cxn>
                          <a:cxn ang="0">
                            <a:pos x="connsiteX34" y="connsiteY34"/>
                          </a:cxn>
                          <a:cxn ang="0">
                            <a:pos x="connsiteX35" y="connsiteY35"/>
                          </a:cxn>
                          <a:cxn ang="0">
                            <a:pos x="connsiteX36" y="connsiteY36"/>
                          </a:cxn>
                          <a:cxn ang="0">
                            <a:pos x="connsiteX37" y="connsiteY37"/>
                          </a:cxn>
                          <a:cxn ang="0">
                            <a:pos x="connsiteX38" y="connsiteY38"/>
                          </a:cxn>
                          <a:cxn ang="0">
                            <a:pos x="connsiteX39" y="connsiteY39"/>
                          </a:cxn>
                          <a:cxn ang="0">
                            <a:pos x="connsiteX40" y="connsiteY40"/>
                          </a:cxn>
                          <a:cxn ang="0">
                            <a:pos x="connsiteX41" y="connsiteY41"/>
                          </a:cxn>
                          <a:cxn ang="0">
                            <a:pos x="connsiteX42" y="connsiteY42"/>
                          </a:cxn>
                          <a:cxn ang="0">
                            <a:pos x="connsiteX43" y="connsiteY43"/>
                          </a:cxn>
                          <a:cxn ang="0">
                            <a:pos x="connsiteX44" y="connsiteY44"/>
                          </a:cxn>
                          <a:cxn ang="0">
                            <a:pos x="connsiteX45" y="connsiteY45"/>
                          </a:cxn>
                          <a:cxn ang="0">
                            <a:pos x="connsiteX46" y="connsiteY46"/>
                          </a:cxn>
                          <a:cxn ang="0">
                            <a:pos x="connsiteX47" y="connsiteY47"/>
                          </a:cxn>
                          <a:cxn ang="0">
                            <a:pos x="connsiteX48" y="connsiteY48"/>
                          </a:cxn>
                          <a:cxn ang="0">
                            <a:pos x="connsiteX49" y="connsiteY49"/>
                          </a:cxn>
                        </a:cxnLst>
                        <a:rect l="l" t="t" r="r" b="b"/>
                        <a:pathLst>
                          <a:path w="182314" h="182314">
                            <a:moveTo>
                              <a:pt x="163157" y="105814"/>
                            </a:moveTo>
                            <a:cubicBezTo>
                              <a:pt x="164057" y="101057"/>
                              <a:pt x="164571" y="96171"/>
                              <a:pt x="164571" y="91157"/>
                            </a:cubicBezTo>
                            <a:cubicBezTo>
                              <a:pt x="164571" y="86143"/>
                              <a:pt x="164057" y="81257"/>
                              <a:pt x="163157" y="76500"/>
                            </a:cubicBezTo>
                            <a:lnTo>
                              <a:pt x="134614" y="76500"/>
                            </a:lnTo>
                            <a:cubicBezTo>
                              <a:pt x="135000" y="81386"/>
                              <a:pt x="135257" y="86143"/>
                              <a:pt x="135257" y="91157"/>
                            </a:cubicBezTo>
                            <a:cubicBezTo>
                              <a:pt x="135257" y="96171"/>
                              <a:pt x="135000" y="101057"/>
                              <a:pt x="134614" y="105814"/>
                            </a:cubicBezTo>
                            <a:lnTo>
                              <a:pt x="163157" y="105814"/>
                            </a:lnTo>
                            <a:close/>
                            <a:moveTo>
                              <a:pt x="156986" y="123429"/>
                            </a:moveTo>
                            <a:lnTo>
                              <a:pt x="132300" y="123429"/>
                            </a:lnTo>
                            <a:cubicBezTo>
                              <a:pt x="129857" y="136800"/>
                              <a:pt x="125871" y="148757"/>
                              <a:pt x="120857" y="158271"/>
                            </a:cubicBezTo>
                            <a:cubicBezTo>
                              <a:pt x="136671" y="151329"/>
                              <a:pt x="149400" y="138857"/>
                              <a:pt x="156986" y="123429"/>
                            </a:cubicBezTo>
                            <a:moveTo>
                              <a:pt x="120857" y="24043"/>
                            </a:moveTo>
                            <a:cubicBezTo>
                              <a:pt x="125871" y="33557"/>
                              <a:pt x="129857" y="45386"/>
                              <a:pt x="132300" y="58886"/>
                            </a:cubicBezTo>
                            <a:lnTo>
                              <a:pt x="156986" y="58886"/>
                            </a:lnTo>
                            <a:cubicBezTo>
                              <a:pt x="149400" y="43457"/>
                              <a:pt x="136543" y="31114"/>
                              <a:pt x="120857" y="24043"/>
                            </a:cubicBezTo>
                            <a:moveTo>
                              <a:pt x="114429" y="123429"/>
                            </a:moveTo>
                            <a:lnTo>
                              <a:pt x="68014" y="123429"/>
                            </a:lnTo>
                            <a:cubicBezTo>
                              <a:pt x="73414" y="149400"/>
                              <a:pt x="84343" y="164571"/>
                              <a:pt x="91286" y="164571"/>
                            </a:cubicBezTo>
                            <a:cubicBezTo>
                              <a:pt x="98229" y="164571"/>
                              <a:pt x="109157" y="149400"/>
                              <a:pt x="114557" y="123429"/>
                            </a:cubicBezTo>
                            <a:moveTo>
                              <a:pt x="67886" y="58757"/>
                            </a:moveTo>
                            <a:lnTo>
                              <a:pt x="114300" y="58757"/>
                            </a:lnTo>
                            <a:cubicBezTo>
                              <a:pt x="108900" y="32786"/>
                              <a:pt x="97971" y="17614"/>
                              <a:pt x="91029" y="17614"/>
                            </a:cubicBezTo>
                            <a:cubicBezTo>
                              <a:pt x="84086" y="17614"/>
                              <a:pt x="73157" y="32786"/>
                              <a:pt x="67757" y="58757"/>
                            </a:cubicBezTo>
                            <a:moveTo>
                              <a:pt x="117643" y="91157"/>
                            </a:moveTo>
                            <a:cubicBezTo>
                              <a:pt x="117643" y="86014"/>
                              <a:pt x="117386" y="81129"/>
                              <a:pt x="117000" y="76500"/>
                            </a:cubicBezTo>
                            <a:lnTo>
                              <a:pt x="65443" y="76500"/>
                            </a:lnTo>
                            <a:cubicBezTo>
                              <a:pt x="65057" y="81257"/>
                              <a:pt x="64800" y="86014"/>
                              <a:pt x="64800" y="91157"/>
                            </a:cubicBezTo>
                            <a:cubicBezTo>
                              <a:pt x="64800" y="96300"/>
                              <a:pt x="65057" y="101186"/>
                              <a:pt x="65443" y="105814"/>
                            </a:cubicBezTo>
                            <a:lnTo>
                              <a:pt x="117000" y="105814"/>
                            </a:lnTo>
                            <a:cubicBezTo>
                              <a:pt x="117386" y="101057"/>
                              <a:pt x="117771" y="96300"/>
                              <a:pt x="117771" y="91157"/>
                            </a:cubicBezTo>
                            <a:moveTo>
                              <a:pt x="61329" y="158271"/>
                            </a:moveTo>
                            <a:cubicBezTo>
                              <a:pt x="56314" y="148757"/>
                              <a:pt x="52329" y="136929"/>
                              <a:pt x="49886" y="123429"/>
                            </a:cubicBezTo>
                            <a:lnTo>
                              <a:pt x="25200" y="123429"/>
                            </a:lnTo>
                            <a:cubicBezTo>
                              <a:pt x="32786" y="138857"/>
                              <a:pt x="45643" y="151200"/>
                              <a:pt x="61329" y="158271"/>
                            </a:cubicBezTo>
                            <a:moveTo>
                              <a:pt x="61329" y="24043"/>
                            </a:moveTo>
                            <a:cubicBezTo>
                              <a:pt x="45514" y="30986"/>
                              <a:pt x="32786" y="43457"/>
                              <a:pt x="25200" y="58886"/>
                            </a:cubicBezTo>
                            <a:lnTo>
                              <a:pt x="49886" y="58886"/>
                            </a:lnTo>
                            <a:cubicBezTo>
                              <a:pt x="52329" y="45514"/>
                              <a:pt x="56314" y="33557"/>
                              <a:pt x="61329" y="24043"/>
                            </a:cubicBezTo>
                            <a:moveTo>
                              <a:pt x="19157" y="105814"/>
                            </a:moveTo>
                            <a:lnTo>
                              <a:pt x="47700" y="105814"/>
                            </a:lnTo>
                            <a:cubicBezTo>
                              <a:pt x="47314" y="100929"/>
                              <a:pt x="47057" y="96171"/>
                              <a:pt x="47057" y="91157"/>
                            </a:cubicBezTo>
                            <a:cubicBezTo>
                              <a:pt x="47057" y="86143"/>
                              <a:pt x="47314" y="81257"/>
                              <a:pt x="47700" y="76500"/>
                            </a:cubicBezTo>
                            <a:lnTo>
                              <a:pt x="19157" y="76500"/>
                            </a:lnTo>
                            <a:cubicBezTo>
                              <a:pt x="18257" y="81257"/>
                              <a:pt x="17743" y="86143"/>
                              <a:pt x="17743" y="91157"/>
                            </a:cubicBezTo>
                            <a:cubicBezTo>
                              <a:pt x="17743" y="96171"/>
                              <a:pt x="18257" y="101057"/>
                              <a:pt x="19157" y="105814"/>
                            </a:cubicBezTo>
                            <a:moveTo>
                              <a:pt x="182186" y="91157"/>
                            </a:moveTo>
                            <a:cubicBezTo>
                              <a:pt x="182186" y="141429"/>
                              <a:pt x="141429" y="182314"/>
                              <a:pt x="91029" y="182314"/>
                            </a:cubicBezTo>
                            <a:cubicBezTo>
                              <a:pt x="40629" y="182314"/>
                              <a:pt x="0" y="141429"/>
                              <a:pt x="0" y="91157"/>
                            </a:cubicBezTo>
                            <a:cubicBezTo>
                              <a:pt x="0" y="40886"/>
                              <a:pt x="40757" y="0"/>
                              <a:pt x="91157" y="0"/>
                            </a:cubicBezTo>
                            <a:cubicBezTo>
                              <a:pt x="141557" y="0"/>
                              <a:pt x="182314" y="40757"/>
                              <a:pt x="182314" y="91157"/>
                            </a:cubicBezTo>
                          </a:path>
                        </a:pathLst>
                      </a:custGeom>
                      <a:solidFill>
                        <a:srgbClr val="A3A6A8"/>
                      </a:solidFill>
                      <a:ln w="0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71A3CCA7" id="Graphic 7" o:spid="_x0000_s1026" alt="&quot;&quot;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82314,182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" path="m163157,105814v900,-4757,1414,-9643,1414,-14657c164571,86143,164057,81257,163157,76500r-28543,c135000,81386,135257,86143,135257,91157v,5014,-257,9900,-643,14657l163157,105814xm156986,123429r-24686,c129857,136800,125871,148757,120857,158271v15814,-6942,28543,-19414,36129,-34842m120857,24043v5014,9514,9000,21343,11443,34843l156986,58886c149400,43457,136543,31114,120857,24043t-6428,99386l68014,123429v5400,25971,16329,41142,23272,41142c98229,164571,109157,149400,114557,123429m67886,58757r46414,c108900,32786,97971,17614,91029,17614v-6943,,-17872,15172,-23272,41143m117643,91157v,-5143,-257,-10028,-643,-14657l65443,76500v-386,4757,-643,9514,-643,14657c64800,96300,65057,101186,65443,105814r51557,c117386,101057,117771,96300,117771,91157m61329,158271c56314,148757,52329,136929,49886,123429r-24686,c32786,138857,45643,151200,61329,158271t,-134228c45514,30986,32786,43457,25200,58886r24686,c52329,45514,56314,33557,61329,24043m19157,105814r28543,c47314,100929,47057,96171,47057,91157v,-5014,257,-9900,643,-14657l19157,76500v-900,4757,-1414,9643,-1414,14657c17743,96171,18257,101057,19157,105814m182186,91157v,50272,-40757,91157,-91157,91157c40629,182314,,141429,,91157,,40886,40757,,91157,v50400,,91157,40757,91157,91157e" fillcolor="#a3a6a8" stroked="f" strokeweight="0">
              <v:stroke joinstyle="miter"/>
              <v:path arrowok="t" o:connecttype="custom" o:connectlocs="128869,83577;129986,72000;128869,60423;106324,60423;106832,72000;106324,83577;128869,83577;123995,97490;104497,97490;95458,125010;123995,97490;95458,18990;104497,46511;123995,46511;95458,18990;90381,97490;53721,97490;72102,129986;90482,97490;53619,46409;90279,46409;71899,13912;53518,46409;92920,72000;92412,60423;51690,60423;51182,72000;51690,83577;92412,83577;93021,72000;48440,125010;39402,97490;19904,97490;48440,125010;48440,18990;19904,46511;39402,46511;48440,18990;15131,83577;37676,83577;37168,72000;37676,60423;15131,60423;14014,72000;15131,83577;143899,72000;71899,144000;0,72000;72000,0;144000,72000" o:connectangles="0,0,0,0,0,0,0,0,0,0,0,0,0,0,0,0,0,0,0,0,0,0,0,0,0,0,0,0,0,0,0,0,0,0,0,0,0,0,0,0,0,0,0,0,0,0,0,0,0,0"/>
              <o:lock v:ext="edit" aspectratio="t"/>
              <w10:anchorlock/>
            </v:shape>
          </w:pict>
        </mc:Fallback>
      </mc:AlternateContent>
    </w:r>
    <w:r w:rsidRPr="009A0FD0">
      <w:rPr>
        <w:sz w:val="24"/>
      </w:rPr>
      <w:t> </w:t>
    </w:r>
    <w:r w:rsidR="008431B6">
      <w:rPr>
        <w:sz w:val="24"/>
      </w:rPr>
      <w:t>SiamPW.com</w:t>
    </w:r>
  </w:p>
  <w:p w14:paraId="4C77BA3F" w14:textId="24D71E97" w:rsidR="008431B6" w:rsidRPr="00D0379F" w:rsidRDefault="009A0FD0" w:rsidP="005200BB">
    <w:pPr>
      <w:pStyle w:val="Footer"/>
      <w:tabs>
        <w:tab w:val="clear" w:pos="4320"/>
        <w:tab w:val="clear" w:pos="8640"/>
        <w:tab w:val="left" w:pos="2127"/>
        <w:tab w:val="left" w:pos="4253"/>
        <w:tab w:val="left" w:pos="7230"/>
        <w:tab w:val="right" w:pos="9638"/>
      </w:tabs>
      <w:spacing w:line="276" w:lineRule="auto"/>
      <w:rPr>
        <w:sz w:val="24"/>
      </w:rPr>
    </w:pPr>
    <w:r>
      <w:rPr>
        <w:noProof/>
      </w:rPr>
      <mc:AlternateContent>
        <mc:Choice Requires="wps">
          <w:drawing>
            <wp:inline distT="0" distB="0" distL="0" distR="0" wp14:anchorId="25D49CA0" wp14:editId="72E03AA5">
              <wp:extent cx="144000" cy="144000"/>
              <wp:effectExtent l="0" t="0" r="8890" b="8890"/>
              <wp:docPr id="550216017" name="Graphic 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144000" cy="144000"/>
                      </a:xfrm>
                      <a:custGeom>
                        <a:avLst/>
                        <a:gdLst>
                          <a:gd name="connsiteX0" fmla="*/ 181000 w 182239"/>
                          <a:gd name="connsiteY0" fmla="*/ 23996 h 182239"/>
                          <a:gd name="connsiteX1" fmla="*/ 112729 w 182239"/>
                          <a:gd name="connsiteY1" fmla="*/ 171982 h 182239"/>
                          <a:gd name="connsiteX2" fmla="*/ 79686 w 182239"/>
                          <a:gd name="connsiteY2" fmla="*/ 165167 h 182239"/>
                          <a:gd name="connsiteX3" fmla="*/ 79686 w 182239"/>
                          <a:gd name="connsiteY3" fmla="*/ 102553 h 182239"/>
                          <a:gd name="connsiteX4" fmla="*/ 17072 w 182239"/>
                          <a:gd name="connsiteY4" fmla="*/ 102553 h 182239"/>
                          <a:gd name="connsiteX5" fmla="*/ 10257 w 182239"/>
                          <a:gd name="connsiteY5" fmla="*/ 69510 h 182239"/>
                          <a:gd name="connsiteX6" fmla="*/ 158243 w 182239"/>
                          <a:gd name="connsiteY6" fmla="*/ 1239 h 182239"/>
                          <a:gd name="connsiteX7" fmla="*/ 181000 w 182239"/>
                          <a:gd name="connsiteY7" fmla="*/ 23996 h 182239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</a:cxnLst>
                        <a:rect l="l" t="t" r="r" b="b"/>
                        <a:pathLst>
                          <a:path w="182239" h="182239">
                            <a:moveTo>
                              <a:pt x="181000" y="23996"/>
                            </a:moveTo>
                            <a:lnTo>
                              <a:pt x="112729" y="171982"/>
                            </a:lnTo>
                            <a:cubicBezTo>
                              <a:pt x="104757" y="189082"/>
                              <a:pt x="79686" y="183424"/>
                              <a:pt x="79686" y="165167"/>
                            </a:cubicBezTo>
                            <a:lnTo>
                              <a:pt x="79686" y="102553"/>
                            </a:lnTo>
                            <a:lnTo>
                              <a:pt x="17072" y="102553"/>
                            </a:lnTo>
                            <a:cubicBezTo>
                              <a:pt x="-1185" y="102553"/>
                              <a:pt x="-6843" y="77482"/>
                              <a:pt x="10257" y="69510"/>
                            </a:cubicBezTo>
                            <a:lnTo>
                              <a:pt x="158243" y="1239"/>
                            </a:lnTo>
                            <a:cubicBezTo>
                              <a:pt x="171872" y="-4418"/>
                              <a:pt x="186657" y="10367"/>
                              <a:pt x="181000" y="23996"/>
                            </a:cubicBezTo>
                          </a:path>
                        </a:pathLst>
                      </a:custGeom>
                      <a:solidFill>
                        <a:srgbClr val="A3A6A8"/>
                      </a:solidFill>
                      <a:ln w="0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0964C13E" id="Graphic 8" o:spid="_x0000_s1026" alt="&quot;&quot;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82239,182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" path="m181000,23996l112729,171982v-7972,17100,-33043,11442,-33043,-6815l79686,102553r-62614,c-1185,102553,-6843,77482,10257,69510l158243,1239v13629,-5657,28414,9128,22757,22757e" fillcolor="#a3a6a8" stroked="f" strokeweight="0">
              <v:stroke joinstyle="miter"/>
              <v:path arrowok="t" o:connecttype="custom" o:connectlocs="143021,18961;89075,135895;62966,130510;62966,81034;13490,81034;8105,54925;125039,979;143021,18961" o:connectangles="0,0,0,0,0,0,0,0"/>
              <o:lock v:ext="edit" aspectratio="t"/>
              <w10:anchorlock/>
            </v:shape>
          </w:pict>
        </mc:Fallback>
      </mc:AlternateContent>
    </w:r>
    <w:r w:rsidRPr="009A0FD0">
      <w:rPr>
        <w:sz w:val="24"/>
      </w:rPr>
      <w:t> </w:t>
    </w:r>
    <w:r w:rsidR="008431B6" w:rsidRPr="008431B6">
      <w:rPr>
        <w:sz w:val="24"/>
      </w:rPr>
      <w:t xml:space="preserve">399/60 </w:t>
    </w:r>
    <w:r w:rsidR="008431B6" w:rsidRPr="008431B6">
      <w:rPr>
        <w:rFonts w:hint="cs"/>
        <w:sz w:val="24"/>
        <w:cs/>
      </w:rPr>
      <w:t>หมู่</w:t>
    </w:r>
    <w:r w:rsidR="008431B6" w:rsidRPr="008431B6">
      <w:rPr>
        <w:sz w:val="24"/>
        <w:cs/>
      </w:rPr>
      <w:t xml:space="preserve"> </w:t>
    </w:r>
    <w:r w:rsidR="008431B6" w:rsidRPr="008431B6">
      <w:rPr>
        <w:sz w:val="24"/>
      </w:rPr>
      <w:t xml:space="preserve">13 </w:t>
    </w:r>
    <w:r w:rsidR="008431B6" w:rsidRPr="008431B6">
      <w:rPr>
        <w:rFonts w:hint="cs"/>
        <w:sz w:val="24"/>
        <w:cs/>
      </w:rPr>
      <w:t>ซ</w:t>
    </w:r>
    <w:r w:rsidR="008431B6" w:rsidRPr="008431B6">
      <w:rPr>
        <w:sz w:val="24"/>
        <w:cs/>
      </w:rPr>
      <w:t>.</w:t>
    </w:r>
    <w:r w:rsidR="008431B6" w:rsidRPr="008431B6">
      <w:rPr>
        <w:rFonts w:hint="cs"/>
        <w:sz w:val="24"/>
        <w:cs/>
      </w:rPr>
      <w:t>กิ่งแก้ว</w:t>
    </w:r>
    <w:r w:rsidR="008431B6" w:rsidRPr="008431B6">
      <w:rPr>
        <w:sz w:val="24"/>
        <w:cs/>
      </w:rPr>
      <w:t xml:space="preserve"> </w:t>
    </w:r>
    <w:r w:rsidR="008431B6" w:rsidRPr="008431B6">
      <w:rPr>
        <w:sz w:val="24"/>
      </w:rPr>
      <w:t xml:space="preserve">25/1 </w:t>
    </w:r>
    <w:r w:rsidR="008431B6" w:rsidRPr="008431B6">
      <w:rPr>
        <w:rFonts w:hint="cs"/>
        <w:sz w:val="24"/>
        <w:cs/>
      </w:rPr>
      <w:t>ถ</w:t>
    </w:r>
    <w:r w:rsidR="008431B6" w:rsidRPr="008431B6">
      <w:rPr>
        <w:sz w:val="24"/>
        <w:cs/>
      </w:rPr>
      <w:t>.</w:t>
    </w:r>
    <w:r w:rsidR="008431B6" w:rsidRPr="008431B6">
      <w:rPr>
        <w:rFonts w:hint="cs"/>
        <w:sz w:val="24"/>
        <w:cs/>
      </w:rPr>
      <w:t>กิ่งแก้ว</w:t>
    </w:r>
    <w:r w:rsidR="008431B6" w:rsidRPr="008431B6">
      <w:rPr>
        <w:sz w:val="24"/>
        <w:cs/>
      </w:rPr>
      <w:t xml:space="preserve"> </w:t>
    </w:r>
    <w:r w:rsidR="008431B6" w:rsidRPr="008431B6">
      <w:rPr>
        <w:rFonts w:hint="cs"/>
        <w:sz w:val="24"/>
        <w:cs/>
      </w:rPr>
      <w:t>ต</w:t>
    </w:r>
    <w:r w:rsidR="008431B6" w:rsidRPr="008431B6">
      <w:rPr>
        <w:sz w:val="24"/>
        <w:cs/>
      </w:rPr>
      <w:t>.</w:t>
    </w:r>
    <w:r w:rsidR="008431B6" w:rsidRPr="008431B6">
      <w:rPr>
        <w:rFonts w:hint="cs"/>
        <w:sz w:val="24"/>
        <w:cs/>
      </w:rPr>
      <w:t>ราชาเทวะ</w:t>
    </w:r>
    <w:r w:rsidR="008431B6" w:rsidRPr="008431B6">
      <w:rPr>
        <w:sz w:val="24"/>
        <w:cs/>
      </w:rPr>
      <w:t xml:space="preserve"> </w:t>
    </w:r>
    <w:r w:rsidR="008431B6" w:rsidRPr="008431B6">
      <w:rPr>
        <w:rFonts w:hint="cs"/>
        <w:sz w:val="24"/>
        <w:cs/>
      </w:rPr>
      <w:t>อ</w:t>
    </w:r>
    <w:r w:rsidR="008431B6" w:rsidRPr="008431B6">
      <w:rPr>
        <w:sz w:val="24"/>
        <w:cs/>
      </w:rPr>
      <w:t>.</w:t>
    </w:r>
    <w:r w:rsidR="008431B6" w:rsidRPr="008431B6">
      <w:rPr>
        <w:rFonts w:hint="cs"/>
        <w:sz w:val="24"/>
        <w:cs/>
      </w:rPr>
      <w:t>บางพลี</w:t>
    </w:r>
    <w:r w:rsidR="008431B6" w:rsidRPr="008431B6">
      <w:rPr>
        <w:sz w:val="24"/>
        <w:cs/>
      </w:rPr>
      <w:t xml:space="preserve"> </w:t>
    </w:r>
    <w:r w:rsidR="008431B6" w:rsidRPr="008431B6">
      <w:rPr>
        <w:rFonts w:hint="cs"/>
        <w:sz w:val="24"/>
        <w:cs/>
      </w:rPr>
      <w:t>จ</w:t>
    </w:r>
    <w:r w:rsidR="008431B6" w:rsidRPr="008431B6">
      <w:rPr>
        <w:sz w:val="24"/>
        <w:cs/>
      </w:rPr>
      <w:t>.</w:t>
    </w:r>
    <w:r w:rsidR="008431B6" w:rsidRPr="008431B6">
      <w:rPr>
        <w:rFonts w:hint="cs"/>
        <w:sz w:val="24"/>
        <w:cs/>
      </w:rPr>
      <w:t>สมุทรปราการ</w:t>
    </w:r>
    <w:r w:rsidR="008431B6" w:rsidRPr="008431B6">
      <w:rPr>
        <w:sz w:val="24"/>
        <w:cs/>
      </w:rPr>
      <w:t xml:space="preserve"> </w:t>
    </w:r>
    <w:r w:rsidR="008431B6" w:rsidRPr="008431B6">
      <w:rPr>
        <w:sz w:val="24"/>
      </w:rPr>
      <w:t>10540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A5470" w14:textId="77777777" w:rsidR="00ED31D6" w:rsidRDefault="00ED31D6" w:rsidP="00ED31D6">
      <w:pPr>
        <w:spacing w:after="0"/>
      </w:pPr>
      <w:r>
        <w:separator/>
      </w:r>
    </w:p>
  </w:footnote>
  <w:footnote w:type="continuationSeparator" w:id="0">
    <w:p w14:paraId="15CAAC26" w14:textId="77777777" w:rsidR="00ED31D6" w:rsidRDefault="00ED31D6" w:rsidP="00ED31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99ACD" w14:textId="5E208DFF" w:rsidR="005200BB" w:rsidRDefault="005200BB">
    <w:pPr>
      <w:pStyle w:val="Header"/>
    </w:pPr>
    <w:r>
      <w:rPr>
        <w:noProof/>
      </w:rPr>
      <mc:AlternateContent>
        <mc:Choice Requires="wpg">
          <w:drawing>
            <wp:inline distT="0" distB="0" distL="0" distR="0" wp14:anchorId="21F45CF6" wp14:editId="369EFD5E">
              <wp:extent cx="4320000" cy="446400"/>
              <wp:effectExtent l="0" t="0" r="4445" b="11430"/>
              <wp:docPr id="1380417710" name="Graphic 1" descr="บริษัท สยาม พี แอนด์ ดับบลิว เทคนิค จํากัด&#10;Siam P&amp;W Technic Co., Ltd.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20000" cy="446400"/>
                        <a:chOff x="0" y="0"/>
                        <a:chExt cx="4320000" cy="446400"/>
                      </a:xfrm>
                    </wpg:grpSpPr>
                    <wpg:grpSp>
                      <wpg:cNvPr id="1652391140" name="Graphic 1" descr="บริษัท สยาม พี แอนด์ ดับบลิว เทคนิค จํากัด&#10;Siam P&amp;W Technic Co., Ltd."/>
                      <wpg:cNvGrpSpPr/>
                      <wpg:grpSpPr>
                        <a:xfrm>
                          <a:off x="779251" y="0"/>
                          <a:ext cx="3538588" cy="188253"/>
                          <a:chOff x="779251" y="0"/>
                          <a:chExt cx="3538588" cy="188253"/>
                        </a:xfrm>
                        <a:solidFill>
                          <a:srgbClr val="231F20"/>
                        </a:solidFill>
                      </wpg:grpSpPr>
                      <wps:wsp>
                        <wps:cNvPr id="2001317914" name="Freeform: Shape 2001317914"/>
                        <wps:cNvSpPr/>
                        <wps:spPr>
                          <a:xfrm>
                            <a:off x="779251" y="58924"/>
                            <a:ext cx="102663" cy="129328"/>
                          </a:xfrm>
                          <a:custGeom>
                            <a:avLst/>
                            <a:gdLst>
                              <a:gd name="connsiteX0" fmla="*/ 102664 w 102663"/>
                              <a:gd name="connsiteY0" fmla="*/ 114023 h 129328"/>
                              <a:gd name="connsiteX1" fmla="*/ 50824 w 102663"/>
                              <a:gd name="connsiteY1" fmla="*/ 129328 h 129328"/>
                              <a:gd name="connsiteX2" fmla="*/ 0 w 102663"/>
                              <a:gd name="connsiteY2" fmla="*/ 87494 h 129328"/>
                              <a:gd name="connsiteX3" fmla="*/ 0 w 102663"/>
                              <a:gd name="connsiteY3" fmla="*/ 0 h 129328"/>
                              <a:gd name="connsiteX4" fmla="*/ 25412 w 102663"/>
                              <a:gd name="connsiteY4" fmla="*/ 0 h 129328"/>
                              <a:gd name="connsiteX5" fmla="*/ 25412 w 102663"/>
                              <a:gd name="connsiteY5" fmla="*/ 86474 h 129328"/>
                              <a:gd name="connsiteX6" fmla="*/ 50824 w 102663"/>
                              <a:gd name="connsiteY6" fmla="*/ 105095 h 129328"/>
                              <a:gd name="connsiteX7" fmla="*/ 77252 w 102663"/>
                              <a:gd name="connsiteY7" fmla="*/ 98973 h 129328"/>
                              <a:gd name="connsiteX8" fmla="*/ 77252 w 102663"/>
                              <a:gd name="connsiteY8" fmla="*/ 0 h 129328"/>
                              <a:gd name="connsiteX9" fmla="*/ 102664 w 102663"/>
                              <a:gd name="connsiteY9" fmla="*/ 0 h 129328"/>
                              <a:gd name="connsiteX10" fmla="*/ 102664 w 102663"/>
                              <a:gd name="connsiteY10" fmla="*/ 114023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102663" h="129328">
                                <a:moveTo>
                                  <a:pt x="102664" y="114023"/>
                                </a:moveTo>
                                <a:cubicBezTo>
                                  <a:pt x="88687" y="123972"/>
                                  <a:pt x="68866" y="129328"/>
                                  <a:pt x="50824" y="129328"/>
                                </a:cubicBezTo>
                                <a:cubicBezTo>
                                  <a:pt x="23633" y="129328"/>
                                  <a:pt x="0" y="116829"/>
                                  <a:pt x="0" y="87494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86474"/>
                                </a:lnTo>
                                <a:cubicBezTo>
                                  <a:pt x="25412" y="100759"/>
                                  <a:pt x="37609" y="105095"/>
                                  <a:pt x="50824" y="105095"/>
                                </a:cubicBezTo>
                                <a:cubicBezTo>
                                  <a:pt x="60734" y="105095"/>
                                  <a:pt x="71153" y="102544"/>
                                  <a:pt x="77252" y="98973"/>
                                </a:cubicBezTo>
                                <a:lnTo>
                                  <a:pt x="77252" y="0"/>
                                </a:lnTo>
                                <a:lnTo>
                                  <a:pt x="102664" y="0"/>
                                </a:lnTo>
                                <a:lnTo>
                                  <a:pt x="102664" y="114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0710042" name="Freeform: Shape 1800710042"/>
                        <wps:cNvSpPr/>
                        <wps:spPr>
                          <a:xfrm>
                            <a:off x="898432" y="57139"/>
                            <a:ext cx="89957" cy="131114"/>
                          </a:xfrm>
                          <a:custGeom>
                            <a:avLst/>
                            <a:gdLst>
                              <a:gd name="connsiteX0" fmla="*/ 3304 w 89957"/>
                              <a:gd name="connsiteY0" fmla="*/ 100504 h 131114"/>
                              <a:gd name="connsiteX1" fmla="*/ 42438 w 89957"/>
                              <a:gd name="connsiteY1" fmla="*/ 106881 h 131114"/>
                              <a:gd name="connsiteX2" fmla="*/ 64546 w 89957"/>
                              <a:gd name="connsiteY2" fmla="*/ 91831 h 131114"/>
                              <a:gd name="connsiteX3" fmla="*/ 0 w 89957"/>
                              <a:gd name="connsiteY3" fmla="*/ 34437 h 131114"/>
                              <a:gd name="connsiteX4" fmla="*/ 45995 w 89957"/>
                              <a:gd name="connsiteY4" fmla="*/ 0 h 131114"/>
                              <a:gd name="connsiteX5" fmla="*/ 86654 w 89957"/>
                              <a:gd name="connsiteY5" fmla="*/ 6632 h 131114"/>
                              <a:gd name="connsiteX6" fmla="*/ 83096 w 89957"/>
                              <a:gd name="connsiteY6" fmla="*/ 29590 h 131114"/>
                              <a:gd name="connsiteX7" fmla="*/ 46249 w 89957"/>
                              <a:gd name="connsiteY7" fmla="*/ 24233 h 131114"/>
                              <a:gd name="connsiteX8" fmla="*/ 25412 w 89957"/>
                              <a:gd name="connsiteY8" fmla="*/ 34437 h 131114"/>
                              <a:gd name="connsiteX9" fmla="*/ 89958 w 89957"/>
                              <a:gd name="connsiteY9" fmla="*/ 91831 h 131114"/>
                              <a:gd name="connsiteX10" fmla="*/ 42692 w 89957"/>
                              <a:gd name="connsiteY10" fmla="*/ 131114 h 131114"/>
                              <a:gd name="connsiteX11" fmla="*/ 0 w 89957"/>
                              <a:gd name="connsiteY11" fmla="*/ 125502 h 131114"/>
                              <a:gd name="connsiteX12" fmla="*/ 3304 w 89957"/>
                              <a:gd name="connsiteY12" fmla="*/ 100504 h 1311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9957" h="131114">
                                <a:moveTo>
                                  <a:pt x="3304" y="100504"/>
                                </a:moveTo>
                                <a:cubicBezTo>
                                  <a:pt x="10927" y="102800"/>
                                  <a:pt x="26937" y="106881"/>
                                  <a:pt x="42438" y="106881"/>
                                </a:cubicBezTo>
                                <a:cubicBezTo>
                                  <a:pt x="54381" y="106881"/>
                                  <a:pt x="64546" y="103565"/>
                                  <a:pt x="64546" y="91831"/>
                                </a:cubicBezTo>
                                <a:cubicBezTo>
                                  <a:pt x="64546" y="70914"/>
                                  <a:pt x="0" y="74740"/>
                                  <a:pt x="0" y="34437"/>
                                </a:cubicBezTo>
                                <a:cubicBezTo>
                                  <a:pt x="0" y="8163"/>
                                  <a:pt x="20584" y="0"/>
                                  <a:pt x="45995" y="0"/>
                                </a:cubicBezTo>
                                <a:cubicBezTo>
                                  <a:pt x="60480" y="0"/>
                                  <a:pt x="75473" y="3061"/>
                                  <a:pt x="86654" y="6632"/>
                                </a:cubicBezTo>
                                <a:lnTo>
                                  <a:pt x="83096" y="29590"/>
                                </a:lnTo>
                                <a:cubicBezTo>
                                  <a:pt x="75219" y="27549"/>
                                  <a:pt x="59972" y="24233"/>
                                  <a:pt x="46249" y="24233"/>
                                </a:cubicBezTo>
                                <a:cubicBezTo>
                                  <a:pt x="35068" y="24233"/>
                                  <a:pt x="25412" y="26529"/>
                                  <a:pt x="25412" y="34437"/>
                                </a:cubicBezTo>
                                <a:cubicBezTo>
                                  <a:pt x="25412" y="54843"/>
                                  <a:pt x="89958" y="48976"/>
                                  <a:pt x="89958" y="91831"/>
                                </a:cubicBezTo>
                                <a:cubicBezTo>
                                  <a:pt x="89958" y="120911"/>
                                  <a:pt x="69374" y="131114"/>
                                  <a:pt x="42692" y="131114"/>
                                </a:cubicBezTo>
                                <a:cubicBezTo>
                                  <a:pt x="27953" y="131114"/>
                                  <a:pt x="12452" y="128308"/>
                                  <a:pt x="0" y="125502"/>
                                </a:cubicBezTo>
                                <a:lnTo>
                                  <a:pt x="3304" y="1005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355636" name="Freeform: Shape 385355636"/>
                        <wps:cNvSpPr/>
                        <wps:spPr>
                          <a:xfrm>
                            <a:off x="894875" y="20661"/>
                            <a:ext cx="93261" cy="22957"/>
                          </a:xfrm>
                          <a:custGeom>
                            <a:avLst/>
                            <a:gdLst>
                              <a:gd name="connsiteX0" fmla="*/ 5336 w 93261"/>
                              <a:gd name="connsiteY0" fmla="*/ 0 h 22957"/>
                              <a:gd name="connsiteX1" fmla="*/ 93261 w 93261"/>
                              <a:gd name="connsiteY1" fmla="*/ 0 h 22957"/>
                              <a:gd name="connsiteX2" fmla="*/ 93261 w 93261"/>
                              <a:gd name="connsiteY2" fmla="*/ 22958 h 22957"/>
                              <a:gd name="connsiteX3" fmla="*/ 0 w 93261"/>
                              <a:gd name="connsiteY3" fmla="*/ 22958 h 22957"/>
                              <a:gd name="connsiteX4" fmla="*/ 5336 w 93261"/>
                              <a:gd name="connsiteY4" fmla="*/ 0 h 2295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93261" h="22957">
                                <a:moveTo>
                                  <a:pt x="5336" y="0"/>
                                </a:moveTo>
                                <a:lnTo>
                                  <a:pt x="93261" y="0"/>
                                </a:lnTo>
                                <a:lnTo>
                                  <a:pt x="93261" y="22958"/>
                                </a:lnTo>
                                <a:lnTo>
                                  <a:pt x="0" y="22958"/>
                                </a:lnTo>
                                <a:lnTo>
                                  <a:pt x="5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661752" name="Freeform: Shape 620661752"/>
                        <wps:cNvSpPr/>
                        <wps:spPr>
                          <a:xfrm>
                            <a:off x="1008465" y="58924"/>
                            <a:ext cx="102663" cy="129328"/>
                          </a:xfrm>
                          <a:custGeom>
                            <a:avLst/>
                            <a:gdLst>
                              <a:gd name="connsiteX0" fmla="*/ 102663 w 102663"/>
                              <a:gd name="connsiteY0" fmla="*/ 114023 h 129328"/>
                              <a:gd name="connsiteX1" fmla="*/ 50824 w 102663"/>
                              <a:gd name="connsiteY1" fmla="*/ 129328 h 129328"/>
                              <a:gd name="connsiteX2" fmla="*/ 0 w 102663"/>
                              <a:gd name="connsiteY2" fmla="*/ 87494 h 129328"/>
                              <a:gd name="connsiteX3" fmla="*/ 0 w 102663"/>
                              <a:gd name="connsiteY3" fmla="*/ 0 h 129328"/>
                              <a:gd name="connsiteX4" fmla="*/ 25412 w 102663"/>
                              <a:gd name="connsiteY4" fmla="*/ 0 h 129328"/>
                              <a:gd name="connsiteX5" fmla="*/ 25412 w 102663"/>
                              <a:gd name="connsiteY5" fmla="*/ 86474 h 129328"/>
                              <a:gd name="connsiteX6" fmla="*/ 50824 w 102663"/>
                              <a:gd name="connsiteY6" fmla="*/ 105095 h 129328"/>
                              <a:gd name="connsiteX7" fmla="*/ 77252 w 102663"/>
                              <a:gd name="connsiteY7" fmla="*/ 98973 h 129328"/>
                              <a:gd name="connsiteX8" fmla="*/ 77252 w 102663"/>
                              <a:gd name="connsiteY8" fmla="*/ 72189 h 129328"/>
                              <a:gd name="connsiteX9" fmla="*/ 61242 w 102663"/>
                              <a:gd name="connsiteY9" fmla="*/ 72189 h 129328"/>
                              <a:gd name="connsiteX10" fmla="*/ 39896 w 102663"/>
                              <a:gd name="connsiteY10" fmla="*/ 51527 h 129328"/>
                              <a:gd name="connsiteX11" fmla="*/ 39896 w 102663"/>
                              <a:gd name="connsiteY11" fmla="*/ 39028 h 129328"/>
                              <a:gd name="connsiteX12" fmla="*/ 65308 w 102663"/>
                              <a:gd name="connsiteY12" fmla="*/ 39028 h 129328"/>
                              <a:gd name="connsiteX13" fmla="*/ 65308 w 102663"/>
                              <a:gd name="connsiteY13" fmla="*/ 47956 h 129328"/>
                              <a:gd name="connsiteX14" fmla="*/ 77252 w 102663"/>
                              <a:gd name="connsiteY14" fmla="*/ 47956 h 129328"/>
                              <a:gd name="connsiteX15" fmla="*/ 77252 w 102663"/>
                              <a:gd name="connsiteY15" fmla="*/ 0 h 129328"/>
                              <a:gd name="connsiteX16" fmla="*/ 102663 w 102663"/>
                              <a:gd name="connsiteY16" fmla="*/ 0 h 129328"/>
                              <a:gd name="connsiteX17" fmla="*/ 102663 w 102663"/>
                              <a:gd name="connsiteY17" fmla="*/ 114023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102663" h="129328">
                                <a:moveTo>
                                  <a:pt x="102663" y="114023"/>
                                </a:moveTo>
                                <a:cubicBezTo>
                                  <a:pt x="88687" y="123972"/>
                                  <a:pt x="68866" y="129328"/>
                                  <a:pt x="50824" y="129328"/>
                                </a:cubicBezTo>
                                <a:cubicBezTo>
                                  <a:pt x="23633" y="129328"/>
                                  <a:pt x="0" y="116829"/>
                                  <a:pt x="0" y="87494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86474"/>
                                </a:lnTo>
                                <a:cubicBezTo>
                                  <a:pt x="25412" y="100759"/>
                                  <a:pt x="37609" y="105095"/>
                                  <a:pt x="50824" y="105095"/>
                                </a:cubicBezTo>
                                <a:cubicBezTo>
                                  <a:pt x="60734" y="105095"/>
                                  <a:pt x="71153" y="102544"/>
                                  <a:pt x="77252" y="98973"/>
                                </a:cubicBezTo>
                                <a:lnTo>
                                  <a:pt x="77252" y="72189"/>
                                </a:lnTo>
                                <a:lnTo>
                                  <a:pt x="61242" y="72189"/>
                                </a:lnTo>
                                <a:cubicBezTo>
                                  <a:pt x="45995" y="72189"/>
                                  <a:pt x="39896" y="65047"/>
                                  <a:pt x="39896" y="51527"/>
                                </a:cubicBezTo>
                                <a:lnTo>
                                  <a:pt x="39896" y="39028"/>
                                </a:lnTo>
                                <a:lnTo>
                                  <a:pt x="65308" y="39028"/>
                                </a:lnTo>
                                <a:lnTo>
                                  <a:pt x="65308" y="47956"/>
                                </a:lnTo>
                                <a:lnTo>
                                  <a:pt x="77252" y="47956"/>
                                </a:lnTo>
                                <a:lnTo>
                                  <a:pt x="77252" y="0"/>
                                </a:lnTo>
                                <a:lnTo>
                                  <a:pt x="102663" y="0"/>
                                </a:lnTo>
                                <a:lnTo>
                                  <a:pt x="102663" y="114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0707542" name="Freeform: Shape 1600707542"/>
                        <wps:cNvSpPr/>
                        <wps:spPr>
                          <a:xfrm>
                            <a:off x="1043534" y="2805"/>
                            <a:ext cx="78014" cy="40813"/>
                          </a:xfrm>
                          <a:custGeom>
                            <a:avLst/>
                            <a:gdLst>
                              <a:gd name="connsiteX0" fmla="*/ 25412 w 78014"/>
                              <a:gd name="connsiteY0" fmla="*/ 10459 h 40813"/>
                              <a:gd name="connsiteX1" fmla="*/ 31511 w 78014"/>
                              <a:gd name="connsiteY1" fmla="*/ 16581 h 40813"/>
                              <a:gd name="connsiteX2" fmla="*/ 78014 w 78014"/>
                              <a:gd name="connsiteY2" fmla="*/ 16581 h 40813"/>
                              <a:gd name="connsiteX3" fmla="*/ 78014 w 78014"/>
                              <a:gd name="connsiteY3" fmla="*/ 40814 h 40813"/>
                              <a:gd name="connsiteX4" fmla="*/ 25412 w 78014"/>
                              <a:gd name="connsiteY4" fmla="*/ 40814 h 40813"/>
                              <a:gd name="connsiteX5" fmla="*/ 0 w 78014"/>
                              <a:gd name="connsiteY5" fmla="*/ 16581 h 40813"/>
                              <a:gd name="connsiteX6" fmla="*/ 0 w 78014"/>
                              <a:gd name="connsiteY6" fmla="*/ 0 h 40813"/>
                              <a:gd name="connsiteX7" fmla="*/ 25412 w 78014"/>
                              <a:gd name="connsiteY7" fmla="*/ 0 h 40813"/>
                              <a:gd name="connsiteX8" fmla="*/ 25412 w 78014"/>
                              <a:gd name="connsiteY8" fmla="*/ 10459 h 408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78014" h="40813">
                                <a:moveTo>
                                  <a:pt x="25412" y="10459"/>
                                </a:moveTo>
                                <a:cubicBezTo>
                                  <a:pt x="25412" y="14540"/>
                                  <a:pt x="27191" y="16581"/>
                                  <a:pt x="31511" y="16581"/>
                                </a:cubicBezTo>
                                <a:lnTo>
                                  <a:pt x="78014" y="16581"/>
                                </a:lnTo>
                                <a:lnTo>
                                  <a:pt x="78014" y="40814"/>
                                </a:lnTo>
                                <a:lnTo>
                                  <a:pt x="25412" y="40814"/>
                                </a:lnTo>
                                <a:cubicBezTo>
                                  <a:pt x="9402" y="40814"/>
                                  <a:pt x="0" y="33926"/>
                                  <a:pt x="0" y="16581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104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0542011" name="Freeform: Shape 1920542011"/>
                        <wps:cNvSpPr/>
                        <wps:spPr>
                          <a:xfrm>
                            <a:off x="1129171" y="57139"/>
                            <a:ext cx="100122" cy="129328"/>
                          </a:xfrm>
                          <a:custGeom>
                            <a:avLst/>
                            <a:gdLst>
                              <a:gd name="connsiteX0" fmla="*/ 100122 w 100122"/>
                              <a:gd name="connsiteY0" fmla="*/ 129328 h 129328"/>
                              <a:gd name="connsiteX1" fmla="*/ 74711 w 100122"/>
                              <a:gd name="connsiteY1" fmla="*/ 129328 h 129328"/>
                              <a:gd name="connsiteX2" fmla="*/ 74711 w 100122"/>
                              <a:gd name="connsiteY2" fmla="*/ 38008 h 129328"/>
                              <a:gd name="connsiteX3" fmla="*/ 60988 w 100122"/>
                              <a:gd name="connsiteY3" fmla="*/ 24233 h 129328"/>
                              <a:gd name="connsiteX4" fmla="*/ 25412 w 100122"/>
                              <a:gd name="connsiteY4" fmla="*/ 54843 h 129328"/>
                              <a:gd name="connsiteX5" fmla="*/ 25412 w 100122"/>
                              <a:gd name="connsiteY5" fmla="*/ 129328 h 129328"/>
                              <a:gd name="connsiteX6" fmla="*/ 0 w 100122"/>
                              <a:gd name="connsiteY6" fmla="*/ 129328 h 129328"/>
                              <a:gd name="connsiteX7" fmla="*/ 0 w 100122"/>
                              <a:gd name="connsiteY7" fmla="*/ 1786 h 129328"/>
                              <a:gd name="connsiteX8" fmla="*/ 25412 w 100122"/>
                              <a:gd name="connsiteY8" fmla="*/ 1786 h 129328"/>
                              <a:gd name="connsiteX9" fmla="*/ 25412 w 100122"/>
                              <a:gd name="connsiteY9" fmla="*/ 26274 h 129328"/>
                              <a:gd name="connsiteX10" fmla="*/ 64292 w 100122"/>
                              <a:gd name="connsiteY10" fmla="*/ 0 h 129328"/>
                              <a:gd name="connsiteX11" fmla="*/ 100122 w 100122"/>
                              <a:gd name="connsiteY11" fmla="*/ 36987 h 129328"/>
                              <a:gd name="connsiteX12" fmla="*/ 100122 w 100122"/>
                              <a:gd name="connsiteY12" fmla="*/ 129328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100122" h="129328">
                                <a:moveTo>
                                  <a:pt x="100122" y="129328"/>
                                </a:moveTo>
                                <a:lnTo>
                                  <a:pt x="74711" y="129328"/>
                                </a:lnTo>
                                <a:lnTo>
                                  <a:pt x="74711" y="38008"/>
                                </a:lnTo>
                                <a:cubicBezTo>
                                  <a:pt x="74711" y="28315"/>
                                  <a:pt x="69374" y="24233"/>
                                  <a:pt x="60988" y="24233"/>
                                </a:cubicBezTo>
                                <a:cubicBezTo>
                                  <a:pt x="45741" y="24233"/>
                                  <a:pt x="33798" y="39793"/>
                                  <a:pt x="25412" y="54843"/>
                                </a:cubicBezTo>
                                <a:lnTo>
                                  <a:pt x="25412" y="129328"/>
                                </a:lnTo>
                                <a:lnTo>
                                  <a:pt x="0" y="129328"/>
                                </a:lnTo>
                                <a:lnTo>
                                  <a:pt x="0" y="1786"/>
                                </a:lnTo>
                                <a:lnTo>
                                  <a:pt x="25412" y="1786"/>
                                </a:lnTo>
                                <a:lnTo>
                                  <a:pt x="25412" y="26274"/>
                                </a:lnTo>
                                <a:cubicBezTo>
                                  <a:pt x="34306" y="10459"/>
                                  <a:pt x="47012" y="0"/>
                                  <a:pt x="64292" y="0"/>
                                </a:cubicBezTo>
                                <a:cubicBezTo>
                                  <a:pt x="85129" y="0"/>
                                  <a:pt x="100122" y="11479"/>
                                  <a:pt x="100122" y="36987"/>
                                </a:cubicBezTo>
                                <a:lnTo>
                                  <a:pt x="100122" y="129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646397" name="Freeform: Shape 585646397"/>
                        <wps:cNvSpPr/>
                        <wps:spPr>
                          <a:xfrm>
                            <a:off x="1324334" y="51272"/>
                            <a:ext cx="105458" cy="136981"/>
                          </a:xfrm>
                          <a:custGeom>
                            <a:avLst/>
                            <a:gdLst>
                              <a:gd name="connsiteX0" fmla="*/ 74711 w 105458"/>
                              <a:gd name="connsiteY0" fmla="*/ 135195 h 136981"/>
                              <a:gd name="connsiteX1" fmla="*/ 74711 w 105458"/>
                              <a:gd name="connsiteY1" fmla="*/ 83668 h 136981"/>
                              <a:gd name="connsiteX2" fmla="*/ 50315 w 105458"/>
                              <a:gd name="connsiteY2" fmla="*/ 80862 h 136981"/>
                              <a:gd name="connsiteX3" fmla="*/ 25412 w 105458"/>
                              <a:gd name="connsiteY3" fmla="*/ 96933 h 136981"/>
                              <a:gd name="connsiteX4" fmla="*/ 41675 w 105458"/>
                              <a:gd name="connsiteY4" fmla="*/ 112748 h 136981"/>
                              <a:gd name="connsiteX5" fmla="*/ 60480 w 105458"/>
                              <a:gd name="connsiteY5" fmla="*/ 108922 h 136981"/>
                              <a:gd name="connsiteX6" fmla="*/ 60480 w 105458"/>
                              <a:gd name="connsiteY6" fmla="*/ 132900 h 136981"/>
                              <a:gd name="connsiteX7" fmla="*/ 38626 w 105458"/>
                              <a:gd name="connsiteY7" fmla="*/ 136981 h 136981"/>
                              <a:gd name="connsiteX8" fmla="*/ 0 w 105458"/>
                              <a:gd name="connsiteY8" fmla="*/ 96933 h 136981"/>
                              <a:gd name="connsiteX9" fmla="*/ 47520 w 105458"/>
                              <a:gd name="connsiteY9" fmla="*/ 56629 h 136981"/>
                              <a:gd name="connsiteX10" fmla="*/ 74711 w 105458"/>
                              <a:gd name="connsiteY10" fmla="*/ 59945 h 136981"/>
                              <a:gd name="connsiteX11" fmla="*/ 74711 w 105458"/>
                              <a:gd name="connsiteY11" fmla="*/ 48721 h 136981"/>
                              <a:gd name="connsiteX12" fmla="*/ 50569 w 105458"/>
                              <a:gd name="connsiteY12" fmla="*/ 30100 h 136981"/>
                              <a:gd name="connsiteX13" fmla="*/ 11435 w 105458"/>
                              <a:gd name="connsiteY13" fmla="*/ 38518 h 136981"/>
                              <a:gd name="connsiteX14" fmla="*/ 8132 w 105458"/>
                              <a:gd name="connsiteY14" fmla="*/ 14285 h 136981"/>
                              <a:gd name="connsiteX15" fmla="*/ 50569 w 105458"/>
                              <a:gd name="connsiteY15" fmla="*/ 5867 h 136981"/>
                              <a:gd name="connsiteX16" fmla="*/ 77506 w 105458"/>
                              <a:gd name="connsiteY16" fmla="*/ 10714 h 136981"/>
                              <a:gd name="connsiteX17" fmla="*/ 80047 w 105458"/>
                              <a:gd name="connsiteY17" fmla="*/ 0 h 136981"/>
                              <a:gd name="connsiteX18" fmla="*/ 105459 w 105458"/>
                              <a:gd name="connsiteY18" fmla="*/ 0 h 136981"/>
                              <a:gd name="connsiteX19" fmla="*/ 102155 w 105458"/>
                              <a:gd name="connsiteY19" fmla="*/ 14030 h 136981"/>
                              <a:gd name="connsiteX20" fmla="*/ 95294 w 105458"/>
                              <a:gd name="connsiteY20" fmla="*/ 26784 h 136981"/>
                              <a:gd name="connsiteX21" fmla="*/ 100122 w 105458"/>
                              <a:gd name="connsiteY21" fmla="*/ 48211 h 136981"/>
                              <a:gd name="connsiteX22" fmla="*/ 100122 w 105458"/>
                              <a:gd name="connsiteY22" fmla="*/ 135195 h 136981"/>
                              <a:gd name="connsiteX23" fmla="*/ 74711 w 105458"/>
                              <a:gd name="connsiteY23" fmla="*/ 135195 h 1369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</a:cxnLst>
                            <a:rect l="l" t="t" r="r" b="b"/>
                            <a:pathLst>
                              <a:path w="105458" h="136981">
                                <a:moveTo>
                                  <a:pt x="74711" y="135195"/>
                                </a:moveTo>
                                <a:lnTo>
                                  <a:pt x="74711" y="83668"/>
                                </a:lnTo>
                                <a:cubicBezTo>
                                  <a:pt x="69120" y="82648"/>
                                  <a:pt x="59464" y="80862"/>
                                  <a:pt x="50315" y="80862"/>
                                </a:cubicBezTo>
                                <a:cubicBezTo>
                                  <a:pt x="37609" y="80862"/>
                                  <a:pt x="25412" y="84178"/>
                                  <a:pt x="25412" y="96933"/>
                                </a:cubicBezTo>
                                <a:cubicBezTo>
                                  <a:pt x="25412" y="108922"/>
                                  <a:pt x="32781" y="112748"/>
                                  <a:pt x="41675" y="112748"/>
                                </a:cubicBezTo>
                                <a:cubicBezTo>
                                  <a:pt x="47774" y="112748"/>
                                  <a:pt x="54635" y="110962"/>
                                  <a:pt x="60480" y="108922"/>
                                </a:cubicBezTo>
                                <a:lnTo>
                                  <a:pt x="60480" y="132900"/>
                                </a:lnTo>
                                <a:cubicBezTo>
                                  <a:pt x="53111" y="135706"/>
                                  <a:pt x="45741" y="136981"/>
                                  <a:pt x="38626" y="136981"/>
                                </a:cubicBezTo>
                                <a:cubicBezTo>
                                  <a:pt x="16772" y="136981"/>
                                  <a:pt x="0" y="124227"/>
                                  <a:pt x="0" y="96933"/>
                                </a:cubicBezTo>
                                <a:cubicBezTo>
                                  <a:pt x="0" y="67088"/>
                                  <a:pt x="22616" y="56629"/>
                                  <a:pt x="47520" y="56629"/>
                                </a:cubicBezTo>
                                <a:cubicBezTo>
                                  <a:pt x="56668" y="56629"/>
                                  <a:pt x="66071" y="57904"/>
                                  <a:pt x="74711" y="59945"/>
                                </a:cubicBezTo>
                                <a:lnTo>
                                  <a:pt x="74711" y="48721"/>
                                </a:lnTo>
                                <a:cubicBezTo>
                                  <a:pt x="74711" y="34437"/>
                                  <a:pt x="63783" y="30100"/>
                                  <a:pt x="50569" y="30100"/>
                                </a:cubicBezTo>
                                <a:cubicBezTo>
                                  <a:pt x="36593" y="30100"/>
                                  <a:pt x="20075" y="34947"/>
                                  <a:pt x="11435" y="38518"/>
                                </a:cubicBezTo>
                                <a:lnTo>
                                  <a:pt x="8132" y="14285"/>
                                </a:lnTo>
                                <a:cubicBezTo>
                                  <a:pt x="20838" y="9183"/>
                                  <a:pt x="36339" y="5867"/>
                                  <a:pt x="50569" y="5867"/>
                                </a:cubicBezTo>
                                <a:cubicBezTo>
                                  <a:pt x="60480" y="5867"/>
                                  <a:pt x="69628" y="7397"/>
                                  <a:pt x="77506" y="10714"/>
                                </a:cubicBezTo>
                                <a:lnTo>
                                  <a:pt x="80047" y="0"/>
                                </a:lnTo>
                                <a:lnTo>
                                  <a:pt x="105459" y="0"/>
                                </a:lnTo>
                                <a:lnTo>
                                  <a:pt x="102155" y="14030"/>
                                </a:lnTo>
                                <a:cubicBezTo>
                                  <a:pt x="100631" y="19897"/>
                                  <a:pt x="98852" y="23723"/>
                                  <a:pt x="95294" y="26784"/>
                                </a:cubicBezTo>
                                <a:cubicBezTo>
                                  <a:pt x="98344" y="32651"/>
                                  <a:pt x="100122" y="39538"/>
                                  <a:pt x="100122" y="48211"/>
                                </a:cubicBezTo>
                                <a:lnTo>
                                  <a:pt x="100122" y="135195"/>
                                </a:lnTo>
                                <a:lnTo>
                                  <a:pt x="74711" y="1351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933819" name="Freeform: Shape 492933819"/>
                        <wps:cNvSpPr/>
                        <wps:spPr>
                          <a:xfrm>
                            <a:off x="1443769" y="58924"/>
                            <a:ext cx="103425" cy="129328"/>
                          </a:xfrm>
                          <a:custGeom>
                            <a:avLst/>
                            <a:gdLst>
                              <a:gd name="connsiteX0" fmla="*/ 78014 w 103425"/>
                              <a:gd name="connsiteY0" fmla="*/ 0 h 129328"/>
                              <a:gd name="connsiteX1" fmla="*/ 103426 w 103425"/>
                              <a:gd name="connsiteY1" fmla="*/ 0 h 129328"/>
                              <a:gd name="connsiteX2" fmla="*/ 103426 w 103425"/>
                              <a:gd name="connsiteY2" fmla="*/ 89025 h 129328"/>
                              <a:gd name="connsiteX3" fmla="*/ 51586 w 103425"/>
                              <a:gd name="connsiteY3" fmla="*/ 129328 h 129328"/>
                              <a:gd name="connsiteX4" fmla="*/ 0 w 103425"/>
                              <a:gd name="connsiteY4" fmla="*/ 117339 h 129328"/>
                              <a:gd name="connsiteX5" fmla="*/ 0 w 103425"/>
                              <a:gd name="connsiteY5" fmla="*/ 86984 h 129328"/>
                              <a:gd name="connsiteX6" fmla="*/ 13977 w 103425"/>
                              <a:gd name="connsiteY6" fmla="*/ 58670 h 129328"/>
                              <a:gd name="connsiteX7" fmla="*/ 0 w 103425"/>
                              <a:gd name="connsiteY7" fmla="*/ 37243 h 129328"/>
                              <a:gd name="connsiteX8" fmla="*/ 0 w 103425"/>
                              <a:gd name="connsiteY8" fmla="*/ 31376 h 129328"/>
                              <a:gd name="connsiteX9" fmla="*/ 30494 w 103425"/>
                              <a:gd name="connsiteY9" fmla="*/ 0 h 129328"/>
                              <a:gd name="connsiteX10" fmla="*/ 53873 w 103425"/>
                              <a:gd name="connsiteY10" fmla="*/ 0 h 129328"/>
                              <a:gd name="connsiteX11" fmla="*/ 53873 w 103425"/>
                              <a:gd name="connsiteY11" fmla="*/ 24233 h 129328"/>
                              <a:gd name="connsiteX12" fmla="*/ 33289 w 103425"/>
                              <a:gd name="connsiteY12" fmla="*/ 24233 h 129328"/>
                              <a:gd name="connsiteX13" fmla="*/ 25412 w 103425"/>
                              <a:gd name="connsiteY13" fmla="*/ 33416 h 129328"/>
                              <a:gd name="connsiteX14" fmla="*/ 25412 w 103425"/>
                              <a:gd name="connsiteY14" fmla="*/ 36222 h 129328"/>
                              <a:gd name="connsiteX15" fmla="*/ 33289 w 103425"/>
                              <a:gd name="connsiteY15" fmla="*/ 46426 h 129328"/>
                              <a:gd name="connsiteX16" fmla="*/ 57685 w 103425"/>
                              <a:gd name="connsiteY16" fmla="*/ 46426 h 129328"/>
                              <a:gd name="connsiteX17" fmla="*/ 57685 w 103425"/>
                              <a:gd name="connsiteY17" fmla="*/ 70659 h 129328"/>
                              <a:gd name="connsiteX18" fmla="*/ 37864 w 103425"/>
                              <a:gd name="connsiteY18" fmla="*/ 70659 h 129328"/>
                              <a:gd name="connsiteX19" fmla="*/ 25412 w 103425"/>
                              <a:gd name="connsiteY19" fmla="*/ 84944 h 129328"/>
                              <a:gd name="connsiteX20" fmla="*/ 25412 w 103425"/>
                              <a:gd name="connsiteY20" fmla="*/ 101524 h 129328"/>
                              <a:gd name="connsiteX21" fmla="*/ 51586 w 103425"/>
                              <a:gd name="connsiteY21" fmla="*/ 105095 h 129328"/>
                              <a:gd name="connsiteX22" fmla="*/ 78014 w 103425"/>
                              <a:gd name="connsiteY22" fmla="*/ 86729 h 129328"/>
                              <a:gd name="connsiteX23" fmla="*/ 78014 w 103425"/>
                              <a:gd name="connsiteY23" fmla="*/ 0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</a:cxnLst>
                            <a:rect l="l" t="t" r="r" b="b"/>
                            <a:pathLst>
                              <a:path w="103425" h="129328">
                                <a:moveTo>
                                  <a:pt x="78014" y="0"/>
                                </a:moveTo>
                                <a:lnTo>
                                  <a:pt x="103426" y="0"/>
                                </a:lnTo>
                                <a:lnTo>
                                  <a:pt x="103426" y="89025"/>
                                </a:lnTo>
                                <a:cubicBezTo>
                                  <a:pt x="103426" y="117595"/>
                                  <a:pt x="81826" y="129328"/>
                                  <a:pt x="51586" y="129328"/>
                                </a:cubicBezTo>
                                <a:cubicBezTo>
                                  <a:pt x="33289" y="129328"/>
                                  <a:pt x="14739" y="124737"/>
                                  <a:pt x="0" y="117339"/>
                                </a:cubicBezTo>
                                <a:lnTo>
                                  <a:pt x="0" y="86984"/>
                                </a:lnTo>
                                <a:cubicBezTo>
                                  <a:pt x="0" y="72955"/>
                                  <a:pt x="2795" y="64282"/>
                                  <a:pt x="13977" y="58670"/>
                                </a:cubicBezTo>
                                <a:cubicBezTo>
                                  <a:pt x="5591" y="55099"/>
                                  <a:pt x="0" y="47956"/>
                                  <a:pt x="0" y="37243"/>
                                </a:cubicBezTo>
                                <a:lnTo>
                                  <a:pt x="0" y="31376"/>
                                </a:lnTo>
                                <a:cubicBezTo>
                                  <a:pt x="0" y="13775"/>
                                  <a:pt x="7878" y="0"/>
                                  <a:pt x="30494" y="0"/>
                                </a:cubicBezTo>
                                <a:lnTo>
                                  <a:pt x="53873" y="0"/>
                                </a:lnTo>
                                <a:lnTo>
                                  <a:pt x="53873" y="24233"/>
                                </a:lnTo>
                                <a:lnTo>
                                  <a:pt x="33289" y="24233"/>
                                </a:lnTo>
                                <a:cubicBezTo>
                                  <a:pt x="27699" y="24233"/>
                                  <a:pt x="25412" y="28059"/>
                                  <a:pt x="25412" y="33416"/>
                                </a:cubicBezTo>
                                <a:lnTo>
                                  <a:pt x="25412" y="36222"/>
                                </a:lnTo>
                                <a:cubicBezTo>
                                  <a:pt x="25412" y="43875"/>
                                  <a:pt x="28461" y="46426"/>
                                  <a:pt x="33289" y="46426"/>
                                </a:cubicBezTo>
                                <a:lnTo>
                                  <a:pt x="57685" y="46426"/>
                                </a:lnTo>
                                <a:lnTo>
                                  <a:pt x="57685" y="70659"/>
                                </a:lnTo>
                                <a:lnTo>
                                  <a:pt x="37864" y="70659"/>
                                </a:lnTo>
                                <a:cubicBezTo>
                                  <a:pt x="28715" y="70659"/>
                                  <a:pt x="25412" y="74995"/>
                                  <a:pt x="25412" y="84944"/>
                                </a:cubicBezTo>
                                <a:lnTo>
                                  <a:pt x="25412" y="101524"/>
                                </a:lnTo>
                                <a:cubicBezTo>
                                  <a:pt x="32273" y="103310"/>
                                  <a:pt x="41929" y="105095"/>
                                  <a:pt x="51586" y="105095"/>
                                </a:cubicBezTo>
                                <a:cubicBezTo>
                                  <a:pt x="65562" y="105095"/>
                                  <a:pt x="78014" y="101014"/>
                                  <a:pt x="78014" y="86729"/>
                                </a:cubicBezTo>
                                <a:lnTo>
                                  <a:pt x="780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6400958" name="Freeform: Shape 1006400958"/>
                        <wps:cNvSpPr/>
                        <wps:spPr>
                          <a:xfrm>
                            <a:off x="1562442" y="57139"/>
                            <a:ext cx="69882" cy="129328"/>
                          </a:xfrm>
                          <a:custGeom>
                            <a:avLst/>
                            <a:gdLst>
                              <a:gd name="connsiteX0" fmla="*/ 44471 w 69882"/>
                              <a:gd name="connsiteY0" fmla="*/ 129328 h 129328"/>
                              <a:gd name="connsiteX1" fmla="*/ 44471 w 69882"/>
                              <a:gd name="connsiteY1" fmla="*/ 44130 h 129328"/>
                              <a:gd name="connsiteX2" fmla="*/ 20838 w 69882"/>
                              <a:gd name="connsiteY2" fmla="*/ 24233 h 129328"/>
                              <a:gd name="connsiteX3" fmla="*/ 0 w 69882"/>
                              <a:gd name="connsiteY3" fmla="*/ 27804 h 129328"/>
                              <a:gd name="connsiteX4" fmla="*/ 0 w 69882"/>
                              <a:gd name="connsiteY4" fmla="*/ 4081 h 129328"/>
                              <a:gd name="connsiteX5" fmla="*/ 24141 w 69882"/>
                              <a:gd name="connsiteY5" fmla="*/ 0 h 129328"/>
                              <a:gd name="connsiteX6" fmla="*/ 69882 w 69882"/>
                              <a:gd name="connsiteY6" fmla="*/ 42599 h 129328"/>
                              <a:gd name="connsiteX7" fmla="*/ 69882 w 69882"/>
                              <a:gd name="connsiteY7" fmla="*/ 129328 h 129328"/>
                              <a:gd name="connsiteX8" fmla="*/ 44471 w 69882"/>
                              <a:gd name="connsiteY8" fmla="*/ 129328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69882" h="129328">
                                <a:moveTo>
                                  <a:pt x="44471" y="129328"/>
                                </a:moveTo>
                                <a:lnTo>
                                  <a:pt x="44471" y="44130"/>
                                </a:lnTo>
                                <a:cubicBezTo>
                                  <a:pt x="44471" y="28825"/>
                                  <a:pt x="33289" y="24233"/>
                                  <a:pt x="20838" y="24233"/>
                                </a:cubicBezTo>
                                <a:cubicBezTo>
                                  <a:pt x="13468" y="24233"/>
                                  <a:pt x="6099" y="25764"/>
                                  <a:pt x="0" y="27804"/>
                                </a:cubicBezTo>
                                <a:lnTo>
                                  <a:pt x="0" y="4081"/>
                                </a:lnTo>
                                <a:cubicBezTo>
                                  <a:pt x="7369" y="1531"/>
                                  <a:pt x="15755" y="0"/>
                                  <a:pt x="24141" y="0"/>
                                </a:cubicBezTo>
                                <a:cubicBezTo>
                                  <a:pt x="47266" y="0"/>
                                  <a:pt x="69882" y="11224"/>
                                  <a:pt x="69882" y="42599"/>
                                </a:cubicBezTo>
                                <a:lnTo>
                                  <a:pt x="69882" y="129328"/>
                                </a:lnTo>
                                <a:lnTo>
                                  <a:pt x="44471" y="129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483973" name="Freeform: Shape 680483973"/>
                        <wps:cNvSpPr/>
                        <wps:spPr>
                          <a:xfrm>
                            <a:off x="1652654" y="58924"/>
                            <a:ext cx="100122" cy="129328"/>
                          </a:xfrm>
                          <a:custGeom>
                            <a:avLst/>
                            <a:gdLst>
                              <a:gd name="connsiteX0" fmla="*/ 0 w 100122"/>
                              <a:gd name="connsiteY0" fmla="*/ 0 h 129328"/>
                              <a:gd name="connsiteX1" fmla="*/ 25412 w 100122"/>
                              <a:gd name="connsiteY1" fmla="*/ 0 h 129328"/>
                              <a:gd name="connsiteX2" fmla="*/ 25412 w 100122"/>
                              <a:gd name="connsiteY2" fmla="*/ 85454 h 129328"/>
                              <a:gd name="connsiteX3" fmla="*/ 58447 w 100122"/>
                              <a:gd name="connsiteY3" fmla="*/ 105095 h 129328"/>
                              <a:gd name="connsiteX4" fmla="*/ 74710 w 100122"/>
                              <a:gd name="connsiteY4" fmla="*/ 86474 h 129328"/>
                              <a:gd name="connsiteX5" fmla="*/ 74710 w 100122"/>
                              <a:gd name="connsiteY5" fmla="*/ 0 h 129328"/>
                              <a:gd name="connsiteX6" fmla="*/ 100122 w 100122"/>
                              <a:gd name="connsiteY6" fmla="*/ 0 h 129328"/>
                              <a:gd name="connsiteX7" fmla="*/ 100122 w 100122"/>
                              <a:gd name="connsiteY7" fmla="*/ 86984 h 129328"/>
                              <a:gd name="connsiteX8" fmla="*/ 64800 w 100122"/>
                              <a:gd name="connsiteY8" fmla="*/ 129328 h 129328"/>
                              <a:gd name="connsiteX9" fmla="*/ 25412 w 100122"/>
                              <a:gd name="connsiteY9" fmla="*/ 111728 h 129328"/>
                              <a:gd name="connsiteX10" fmla="*/ 23633 w 100122"/>
                              <a:gd name="connsiteY10" fmla="*/ 127543 h 129328"/>
                              <a:gd name="connsiteX11" fmla="*/ 0 w 100122"/>
                              <a:gd name="connsiteY11" fmla="*/ 127543 h 129328"/>
                              <a:gd name="connsiteX12" fmla="*/ 0 w 100122"/>
                              <a:gd name="connsiteY12" fmla="*/ 0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100122" h="129328">
                                <a:moveTo>
                                  <a:pt x="0" y="0"/>
                                </a:moveTo>
                                <a:lnTo>
                                  <a:pt x="25412" y="0"/>
                                </a:lnTo>
                                <a:lnTo>
                                  <a:pt x="25412" y="85454"/>
                                </a:lnTo>
                                <a:cubicBezTo>
                                  <a:pt x="34052" y="94892"/>
                                  <a:pt x="46503" y="105095"/>
                                  <a:pt x="58447" y="105095"/>
                                </a:cubicBezTo>
                                <a:cubicBezTo>
                                  <a:pt x="70391" y="105095"/>
                                  <a:pt x="74710" y="97953"/>
                                  <a:pt x="74710" y="86474"/>
                                </a:cubicBezTo>
                                <a:lnTo>
                                  <a:pt x="74710" y="0"/>
                                </a:lnTo>
                                <a:lnTo>
                                  <a:pt x="100122" y="0"/>
                                </a:lnTo>
                                <a:lnTo>
                                  <a:pt x="100122" y="86984"/>
                                </a:lnTo>
                                <a:cubicBezTo>
                                  <a:pt x="100122" y="114278"/>
                                  <a:pt x="85383" y="129328"/>
                                  <a:pt x="64800" y="129328"/>
                                </a:cubicBezTo>
                                <a:cubicBezTo>
                                  <a:pt x="47012" y="129328"/>
                                  <a:pt x="37863" y="122696"/>
                                  <a:pt x="25412" y="111728"/>
                                </a:cubicBezTo>
                                <a:lnTo>
                                  <a:pt x="23633" y="127543"/>
                                </a:lnTo>
                                <a:lnTo>
                                  <a:pt x="0" y="127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8648136" name="Freeform: Shape 1108648136"/>
                        <wps:cNvSpPr/>
                        <wps:spPr>
                          <a:xfrm>
                            <a:off x="1850103" y="58924"/>
                            <a:ext cx="123501" cy="127542"/>
                          </a:xfrm>
                          <a:custGeom>
                            <a:avLst/>
                            <a:gdLst>
                              <a:gd name="connsiteX0" fmla="*/ 61751 w 123501"/>
                              <a:gd name="connsiteY0" fmla="*/ 61731 h 127542"/>
                              <a:gd name="connsiteX1" fmla="*/ 40405 w 123501"/>
                              <a:gd name="connsiteY1" fmla="*/ 117084 h 127542"/>
                              <a:gd name="connsiteX2" fmla="*/ 20075 w 123501"/>
                              <a:gd name="connsiteY2" fmla="*/ 127543 h 127542"/>
                              <a:gd name="connsiteX3" fmla="*/ 6861 w 123501"/>
                              <a:gd name="connsiteY3" fmla="*/ 127543 h 127542"/>
                              <a:gd name="connsiteX4" fmla="*/ 0 w 123501"/>
                              <a:gd name="connsiteY4" fmla="*/ 0 h 127542"/>
                              <a:gd name="connsiteX5" fmla="*/ 25666 w 123501"/>
                              <a:gd name="connsiteY5" fmla="*/ 0 h 127542"/>
                              <a:gd name="connsiteX6" fmla="*/ 28461 w 123501"/>
                              <a:gd name="connsiteY6" fmla="*/ 47701 h 127542"/>
                              <a:gd name="connsiteX7" fmla="*/ 28461 w 123501"/>
                              <a:gd name="connsiteY7" fmla="*/ 81883 h 127542"/>
                              <a:gd name="connsiteX8" fmla="*/ 49045 w 123501"/>
                              <a:gd name="connsiteY8" fmla="*/ 27549 h 127542"/>
                              <a:gd name="connsiteX9" fmla="*/ 74456 w 123501"/>
                              <a:gd name="connsiteY9" fmla="*/ 27549 h 127542"/>
                              <a:gd name="connsiteX10" fmla="*/ 95040 w 123501"/>
                              <a:gd name="connsiteY10" fmla="*/ 81883 h 127542"/>
                              <a:gd name="connsiteX11" fmla="*/ 95040 w 123501"/>
                              <a:gd name="connsiteY11" fmla="*/ 47701 h 127542"/>
                              <a:gd name="connsiteX12" fmla="*/ 97835 w 123501"/>
                              <a:gd name="connsiteY12" fmla="*/ 0 h 127542"/>
                              <a:gd name="connsiteX13" fmla="*/ 123501 w 123501"/>
                              <a:gd name="connsiteY13" fmla="*/ 0 h 127542"/>
                              <a:gd name="connsiteX14" fmla="*/ 116640 w 123501"/>
                              <a:gd name="connsiteY14" fmla="*/ 127543 h 127542"/>
                              <a:gd name="connsiteX15" fmla="*/ 103426 w 123501"/>
                              <a:gd name="connsiteY15" fmla="*/ 127543 h 127542"/>
                              <a:gd name="connsiteX16" fmla="*/ 83096 w 123501"/>
                              <a:gd name="connsiteY16" fmla="*/ 117084 h 127542"/>
                              <a:gd name="connsiteX17" fmla="*/ 61751 w 123501"/>
                              <a:gd name="connsiteY17" fmla="*/ 61731 h 12754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123501" h="127542">
                                <a:moveTo>
                                  <a:pt x="61751" y="61731"/>
                                </a:moveTo>
                                <a:lnTo>
                                  <a:pt x="40405" y="117084"/>
                                </a:lnTo>
                                <a:cubicBezTo>
                                  <a:pt x="37101" y="125502"/>
                                  <a:pt x="31002" y="127543"/>
                                  <a:pt x="20075" y="127543"/>
                                </a:cubicBezTo>
                                <a:lnTo>
                                  <a:pt x="6861" y="127543"/>
                                </a:lnTo>
                                <a:lnTo>
                                  <a:pt x="0" y="0"/>
                                </a:lnTo>
                                <a:lnTo>
                                  <a:pt x="25666" y="0"/>
                                </a:lnTo>
                                <a:lnTo>
                                  <a:pt x="28461" y="47701"/>
                                </a:lnTo>
                                <a:lnTo>
                                  <a:pt x="28461" y="81883"/>
                                </a:lnTo>
                                <a:lnTo>
                                  <a:pt x="49045" y="27549"/>
                                </a:lnTo>
                                <a:lnTo>
                                  <a:pt x="74456" y="27549"/>
                                </a:lnTo>
                                <a:lnTo>
                                  <a:pt x="95040" y="81883"/>
                                </a:lnTo>
                                <a:lnTo>
                                  <a:pt x="95040" y="47701"/>
                                </a:lnTo>
                                <a:lnTo>
                                  <a:pt x="97835" y="0"/>
                                </a:lnTo>
                                <a:lnTo>
                                  <a:pt x="123501" y="0"/>
                                </a:lnTo>
                                <a:lnTo>
                                  <a:pt x="116640" y="127543"/>
                                </a:lnTo>
                                <a:lnTo>
                                  <a:pt x="103426" y="127543"/>
                                </a:lnTo>
                                <a:cubicBezTo>
                                  <a:pt x="92499" y="127543"/>
                                  <a:pt x="86400" y="125502"/>
                                  <a:pt x="83096" y="117084"/>
                                </a:cubicBezTo>
                                <a:lnTo>
                                  <a:pt x="61751" y="617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3462714" name="Freeform: Shape 1003462714"/>
                        <wps:cNvSpPr/>
                        <wps:spPr>
                          <a:xfrm>
                            <a:off x="1878564" y="5356"/>
                            <a:ext cx="93261" cy="38262"/>
                          </a:xfrm>
                          <a:custGeom>
                            <a:avLst/>
                            <a:gdLst>
                              <a:gd name="connsiteX0" fmla="*/ 5336 w 93261"/>
                              <a:gd name="connsiteY0" fmla="*/ 15305 h 38262"/>
                              <a:gd name="connsiteX1" fmla="*/ 67849 w 93261"/>
                              <a:gd name="connsiteY1" fmla="*/ 15305 h 38262"/>
                              <a:gd name="connsiteX2" fmla="*/ 69628 w 93261"/>
                              <a:gd name="connsiteY2" fmla="*/ 0 h 38262"/>
                              <a:gd name="connsiteX3" fmla="*/ 93261 w 93261"/>
                              <a:gd name="connsiteY3" fmla="*/ 0 h 38262"/>
                              <a:gd name="connsiteX4" fmla="*/ 93261 w 93261"/>
                              <a:gd name="connsiteY4" fmla="*/ 38263 h 38262"/>
                              <a:gd name="connsiteX5" fmla="*/ 0 w 93261"/>
                              <a:gd name="connsiteY5" fmla="*/ 38263 h 38262"/>
                              <a:gd name="connsiteX6" fmla="*/ 5336 w 93261"/>
                              <a:gd name="connsiteY6" fmla="*/ 15305 h 3826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93261" h="38262">
                                <a:moveTo>
                                  <a:pt x="5336" y="15305"/>
                                </a:moveTo>
                                <a:lnTo>
                                  <a:pt x="67849" y="15305"/>
                                </a:lnTo>
                                <a:lnTo>
                                  <a:pt x="69628" y="0"/>
                                </a:lnTo>
                                <a:lnTo>
                                  <a:pt x="93261" y="0"/>
                                </a:lnTo>
                                <a:lnTo>
                                  <a:pt x="93261" y="38263"/>
                                </a:lnTo>
                                <a:lnTo>
                                  <a:pt x="0" y="38263"/>
                                </a:lnTo>
                                <a:lnTo>
                                  <a:pt x="5336" y="153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935695" name="Freeform: Shape 908935695"/>
                        <wps:cNvSpPr/>
                        <wps:spPr>
                          <a:xfrm>
                            <a:off x="2070931" y="58924"/>
                            <a:ext cx="82588" cy="127542"/>
                          </a:xfrm>
                          <a:custGeom>
                            <a:avLst/>
                            <a:gdLst>
                              <a:gd name="connsiteX0" fmla="*/ 35576 w 82588"/>
                              <a:gd name="connsiteY0" fmla="*/ 127543 h 127542"/>
                              <a:gd name="connsiteX1" fmla="*/ 28715 w 82588"/>
                              <a:gd name="connsiteY1" fmla="*/ 127543 h 127542"/>
                              <a:gd name="connsiteX2" fmla="*/ 0 w 82588"/>
                              <a:gd name="connsiteY2" fmla="*/ 100249 h 127542"/>
                              <a:gd name="connsiteX3" fmla="*/ 0 w 82588"/>
                              <a:gd name="connsiteY3" fmla="*/ 0 h 127542"/>
                              <a:gd name="connsiteX4" fmla="*/ 25412 w 82588"/>
                              <a:gd name="connsiteY4" fmla="*/ 0 h 127542"/>
                              <a:gd name="connsiteX5" fmla="*/ 25412 w 82588"/>
                              <a:gd name="connsiteY5" fmla="*/ 98208 h 127542"/>
                              <a:gd name="connsiteX6" fmla="*/ 30240 w 82588"/>
                              <a:gd name="connsiteY6" fmla="*/ 103055 h 127542"/>
                              <a:gd name="connsiteX7" fmla="*/ 35576 w 82588"/>
                              <a:gd name="connsiteY7" fmla="*/ 103055 h 127542"/>
                              <a:gd name="connsiteX8" fmla="*/ 35576 w 82588"/>
                              <a:gd name="connsiteY8" fmla="*/ 127543 h 127542"/>
                              <a:gd name="connsiteX9" fmla="*/ 82588 w 82588"/>
                              <a:gd name="connsiteY9" fmla="*/ 127543 h 127542"/>
                              <a:gd name="connsiteX10" fmla="*/ 75727 w 82588"/>
                              <a:gd name="connsiteY10" fmla="*/ 127543 h 127542"/>
                              <a:gd name="connsiteX11" fmla="*/ 47012 w 82588"/>
                              <a:gd name="connsiteY11" fmla="*/ 100249 h 127542"/>
                              <a:gd name="connsiteX12" fmla="*/ 47012 w 82588"/>
                              <a:gd name="connsiteY12" fmla="*/ 0 h 127542"/>
                              <a:gd name="connsiteX13" fmla="*/ 72423 w 82588"/>
                              <a:gd name="connsiteY13" fmla="*/ 0 h 127542"/>
                              <a:gd name="connsiteX14" fmla="*/ 72423 w 82588"/>
                              <a:gd name="connsiteY14" fmla="*/ 98208 h 127542"/>
                              <a:gd name="connsiteX15" fmla="*/ 77252 w 82588"/>
                              <a:gd name="connsiteY15" fmla="*/ 103055 h 127542"/>
                              <a:gd name="connsiteX16" fmla="*/ 82588 w 82588"/>
                              <a:gd name="connsiteY16" fmla="*/ 103055 h 127542"/>
                              <a:gd name="connsiteX17" fmla="*/ 82588 w 82588"/>
                              <a:gd name="connsiteY17" fmla="*/ 127543 h 12754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82588" h="127542">
                                <a:moveTo>
                                  <a:pt x="35576" y="127543"/>
                                </a:moveTo>
                                <a:lnTo>
                                  <a:pt x="28715" y="127543"/>
                                </a:lnTo>
                                <a:cubicBezTo>
                                  <a:pt x="7369" y="127543"/>
                                  <a:pt x="0" y="119635"/>
                                  <a:pt x="0" y="100249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98208"/>
                                </a:lnTo>
                                <a:cubicBezTo>
                                  <a:pt x="25412" y="101524"/>
                                  <a:pt x="26682" y="103055"/>
                                  <a:pt x="30240" y="103055"/>
                                </a:cubicBezTo>
                                <a:lnTo>
                                  <a:pt x="35576" y="103055"/>
                                </a:lnTo>
                                <a:lnTo>
                                  <a:pt x="35576" y="127543"/>
                                </a:lnTo>
                                <a:close/>
                                <a:moveTo>
                                  <a:pt x="82588" y="127543"/>
                                </a:moveTo>
                                <a:lnTo>
                                  <a:pt x="75727" y="127543"/>
                                </a:lnTo>
                                <a:cubicBezTo>
                                  <a:pt x="54381" y="127543"/>
                                  <a:pt x="47012" y="119635"/>
                                  <a:pt x="47012" y="100249"/>
                                </a:cubicBezTo>
                                <a:lnTo>
                                  <a:pt x="47012" y="0"/>
                                </a:lnTo>
                                <a:lnTo>
                                  <a:pt x="72423" y="0"/>
                                </a:lnTo>
                                <a:lnTo>
                                  <a:pt x="72423" y="98208"/>
                                </a:lnTo>
                                <a:cubicBezTo>
                                  <a:pt x="72423" y="101524"/>
                                  <a:pt x="73694" y="103055"/>
                                  <a:pt x="77252" y="103055"/>
                                </a:cubicBezTo>
                                <a:lnTo>
                                  <a:pt x="82588" y="103055"/>
                                </a:lnTo>
                                <a:lnTo>
                                  <a:pt x="82588" y="127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2291472" name="Freeform: Shape 1442291472"/>
                        <wps:cNvSpPr/>
                        <wps:spPr>
                          <a:xfrm>
                            <a:off x="2166479" y="57139"/>
                            <a:ext cx="102409" cy="131114"/>
                          </a:xfrm>
                          <a:custGeom>
                            <a:avLst/>
                            <a:gdLst>
                              <a:gd name="connsiteX0" fmla="*/ 54635 w 102409"/>
                              <a:gd name="connsiteY0" fmla="*/ 76271 h 131114"/>
                              <a:gd name="connsiteX1" fmla="*/ 33544 w 102409"/>
                              <a:gd name="connsiteY1" fmla="*/ 76271 h 131114"/>
                              <a:gd name="connsiteX2" fmla="*/ 25412 w 102409"/>
                              <a:gd name="connsiteY2" fmla="*/ 84944 h 131114"/>
                              <a:gd name="connsiteX3" fmla="*/ 25412 w 102409"/>
                              <a:gd name="connsiteY3" fmla="*/ 102289 h 131114"/>
                              <a:gd name="connsiteX4" fmla="*/ 51840 w 102409"/>
                              <a:gd name="connsiteY4" fmla="*/ 106881 h 131114"/>
                              <a:gd name="connsiteX5" fmla="*/ 76998 w 102409"/>
                              <a:gd name="connsiteY5" fmla="*/ 88515 h 131114"/>
                              <a:gd name="connsiteX6" fmla="*/ 76998 w 102409"/>
                              <a:gd name="connsiteY6" fmla="*/ 44385 h 131114"/>
                              <a:gd name="connsiteX7" fmla="*/ 51586 w 102409"/>
                              <a:gd name="connsiteY7" fmla="*/ 24233 h 131114"/>
                              <a:gd name="connsiteX8" fmla="*/ 6861 w 102409"/>
                              <a:gd name="connsiteY8" fmla="*/ 35457 h 131114"/>
                              <a:gd name="connsiteX9" fmla="*/ 2541 w 102409"/>
                              <a:gd name="connsiteY9" fmla="*/ 12754 h 131114"/>
                              <a:gd name="connsiteX10" fmla="*/ 51840 w 102409"/>
                              <a:gd name="connsiteY10" fmla="*/ 0 h 131114"/>
                              <a:gd name="connsiteX11" fmla="*/ 102410 w 102409"/>
                              <a:gd name="connsiteY11" fmla="*/ 43365 h 131114"/>
                              <a:gd name="connsiteX12" fmla="*/ 102410 w 102409"/>
                              <a:gd name="connsiteY12" fmla="*/ 90811 h 131114"/>
                              <a:gd name="connsiteX13" fmla="*/ 51840 w 102409"/>
                              <a:gd name="connsiteY13" fmla="*/ 131114 h 131114"/>
                              <a:gd name="connsiteX14" fmla="*/ 0 w 102409"/>
                              <a:gd name="connsiteY14" fmla="*/ 118105 h 131114"/>
                              <a:gd name="connsiteX15" fmla="*/ 0 w 102409"/>
                              <a:gd name="connsiteY15" fmla="*/ 83413 h 131114"/>
                              <a:gd name="connsiteX16" fmla="*/ 32273 w 102409"/>
                              <a:gd name="connsiteY16" fmla="*/ 52037 h 131114"/>
                              <a:gd name="connsiteX17" fmla="*/ 54635 w 102409"/>
                              <a:gd name="connsiteY17" fmla="*/ 52037 h 131114"/>
                              <a:gd name="connsiteX18" fmla="*/ 54635 w 102409"/>
                              <a:gd name="connsiteY18" fmla="*/ 76271 h 1311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102409" h="131114">
                                <a:moveTo>
                                  <a:pt x="54635" y="76271"/>
                                </a:moveTo>
                                <a:lnTo>
                                  <a:pt x="33544" y="76271"/>
                                </a:lnTo>
                                <a:cubicBezTo>
                                  <a:pt x="27699" y="76271"/>
                                  <a:pt x="25412" y="78566"/>
                                  <a:pt x="25412" y="84944"/>
                                </a:cubicBezTo>
                                <a:lnTo>
                                  <a:pt x="25412" y="102289"/>
                                </a:lnTo>
                                <a:cubicBezTo>
                                  <a:pt x="30748" y="104330"/>
                                  <a:pt x="41421" y="106881"/>
                                  <a:pt x="51840" y="106881"/>
                                </a:cubicBezTo>
                                <a:cubicBezTo>
                                  <a:pt x="64800" y="106881"/>
                                  <a:pt x="76998" y="102800"/>
                                  <a:pt x="76998" y="88515"/>
                                </a:cubicBezTo>
                                <a:lnTo>
                                  <a:pt x="76998" y="44385"/>
                                </a:lnTo>
                                <a:cubicBezTo>
                                  <a:pt x="76998" y="29080"/>
                                  <a:pt x="65562" y="24233"/>
                                  <a:pt x="51586" y="24233"/>
                                </a:cubicBezTo>
                                <a:cubicBezTo>
                                  <a:pt x="35577" y="24233"/>
                                  <a:pt x="16264" y="30610"/>
                                  <a:pt x="6861" y="35457"/>
                                </a:cubicBezTo>
                                <a:lnTo>
                                  <a:pt x="2541" y="12754"/>
                                </a:lnTo>
                                <a:cubicBezTo>
                                  <a:pt x="17026" y="5612"/>
                                  <a:pt x="34306" y="0"/>
                                  <a:pt x="51840" y="0"/>
                                </a:cubicBezTo>
                                <a:cubicBezTo>
                                  <a:pt x="78268" y="0"/>
                                  <a:pt x="102410" y="11479"/>
                                  <a:pt x="102410" y="43365"/>
                                </a:cubicBezTo>
                                <a:lnTo>
                                  <a:pt x="102410" y="90811"/>
                                </a:lnTo>
                                <a:cubicBezTo>
                                  <a:pt x="102410" y="120911"/>
                                  <a:pt x="77760" y="131114"/>
                                  <a:pt x="51840" y="131114"/>
                                </a:cubicBezTo>
                                <a:cubicBezTo>
                                  <a:pt x="32273" y="131114"/>
                                  <a:pt x="12452" y="125247"/>
                                  <a:pt x="0" y="118105"/>
                                </a:cubicBezTo>
                                <a:lnTo>
                                  <a:pt x="0" y="83413"/>
                                </a:lnTo>
                                <a:cubicBezTo>
                                  <a:pt x="0" y="63771"/>
                                  <a:pt x="8894" y="52037"/>
                                  <a:pt x="32273" y="52037"/>
                                </a:cubicBezTo>
                                <a:lnTo>
                                  <a:pt x="54635" y="52037"/>
                                </a:lnTo>
                                <a:lnTo>
                                  <a:pt x="54635" y="762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2561993" name="Freeform: Shape 1722561993"/>
                        <wps:cNvSpPr/>
                        <wps:spPr>
                          <a:xfrm>
                            <a:off x="2289218" y="58924"/>
                            <a:ext cx="100122" cy="129328"/>
                          </a:xfrm>
                          <a:custGeom>
                            <a:avLst/>
                            <a:gdLst>
                              <a:gd name="connsiteX0" fmla="*/ 100122 w 100122"/>
                              <a:gd name="connsiteY0" fmla="*/ 127543 h 129328"/>
                              <a:gd name="connsiteX1" fmla="*/ 76489 w 100122"/>
                              <a:gd name="connsiteY1" fmla="*/ 127543 h 129328"/>
                              <a:gd name="connsiteX2" fmla="*/ 74711 w 100122"/>
                              <a:gd name="connsiteY2" fmla="*/ 112748 h 129328"/>
                              <a:gd name="connsiteX3" fmla="*/ 37355 w 100122"/>
                              <a:gd name="connsiteY3" fmla="*/ 129328 h 129328"/>
                              <a:gd name="connsiteX4" fmla="*/ 0 w 100122"/>
                              <a:gd name="connsiteY4" fmla="*/ 90045 h 129328"/>
                              <a:gd name="connsiteX5" fmla="*/ 0 w 100122"/>
                              <a:gd name="connsiteY5" fmla="*/ 0 h 129328"/>
                              <a:gd name="connsiteX6" fmla="*/ 25412 w 100122"/>
                              <a:gd name="connsiteY6" fmla="*/ 0 h 129328"/>
                              <a:gd name="connsiteX7" fmla="*/ 25412 w 100122"/>
                              <a:gd name="connsiteY7" fmla="*/ 88770 h 129328"/>
                              <a:gd name="connsiteX8" fmla="*/ 38880 w 100122"/>
                              <a:gd name="connsiteY8" fmla="*/ 105095 h 129328"/>
                              <a:gd name="connsiteX9" fmla="*/ 74711 w 100122"/>
                              <a:gd name="connsiteY9" fmla="*/ 88260 h 129328"/>
                              <a:gd name="connsiteX10" fmla="*/ 74711 w 100122"/>
                              <a:gd name="connsiteY10" fmla="*/ 0 h 129328"/>
                              <a:gd name="connsiteX11" fmla="*/ 100122 w 100122"/>
                              <a:gd name="connsiteY11" fmla="*/ 0 h 129328"/>
                              <a:gd name="connsiteX12" fmla="*/ 100122 w 100122"/>
                              <a:gd name="connsiteY12" fmla="*/ 127543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100122" h="129328">
                                <a:moveTo>
                                  <a:pt x="100122" y="127543"/>
                                </a:moveTo>
                                <a:lnTo>
                                  <a:pt x="76489" y="127543"/>
                                </a:lnTo>
                                <a:lnTo>
                                  <a:pt x="74711" y="112748"/>
                                </a:lnTo>
                                <a:cubicBezTo>
                                  <a:pt x="64292" y="122186"/>
                                  <a:pt x="52094" y="129328"/>
                                  <a:pt x="37355" y="129328"/>
                                </a:cubicBezTo>
                                <a:cubicBezTo>
                                  <a:pt x="16518" y="129328"/>
                                  <a:pt x="0" y="117595"/>
                                  <a:pt x="0" y="90045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88770"/>
                                </a:lnTo>
                                <a:cubicBezTo>
                                  <a:pt x="25412" y="98973"/>
                                  <a:pt x="29986" y="105095"/>
                                  <a:pt x="38880" y="105095"/>
                                </a:cubicBezTo>
                                <a:cubicBezTo>
                                  <a:pt x="51078" y="105095"/>
                                  <a:pt x="62767" y="98463"/>
                                  <a:pt x="74711" y="88260"/>
                                </a:cubicBezTo>
                                <a:lnTo>
                                  <a:pt x="74711" y="0"/>
                                </a:lnTo>
                                <a:lnTo>
                                  <a:pt x="100122" y="0"/>
                                </a:lnTo>
                                <a:lnTo>
                                  <a:pt x="100122" y="127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6011887" name="Freeform: Shape 1616011887"/>
                        <wps:cNvSpPr/>
                        <wps:spPr>
                          <a:xfrm>
                            <a:off x="2407129" y="57139"/>
                            <a:ext cx="107745" cy="131114"/>
                          </a:xfrm>
                          <a:custGeom>
                            <a:avLst/>
                            <a:gdLst>
                              <a:gd name="connsiteX0" fmla="*/ 25412 w 107745"/>
                              <a:gd name="connsiteY0" fmla="*/ 89790 h 131114"/>
                              <a:gd name="connsiteX1" fmla="*/ 46758 w 107745"/>
                              <a:gd name="connsiteY1" fmla="*/ 106881 h 131114"/>
                              <a:gd name="connsiteX2" fmla="*/ 66325 w 107745"/>
                              <a:gd name="connsiteY2" fmla="*/ 102800 h 131114"/>
                              <a:gd name="connsiteX3" fmla="*/ 66325 w 107745"/>
                              <a:gd name="connsiteY3" fmla="*/ 126523 h 131114"/>
                              <a:gd name="connsiteX4" fmla="*/ 43962 w 107745"/>
                              <a:gd name="connsiteY4" fmla="*/ 131114 h 131114"/>
                              <a:gd name="connsiteX5" fmla="*/ 0 w 107745"/>
                              <a:gd name="connsiteY5" fmla="*/ 91066 h 131114"/>
                              <a:gd name="connsiteX6" fmla="*/ 0 w 107745"/>
                              <a:gd name="connsiteY6" fmla="*/ 46936 h 131114"/>
                              <a:gd name="connsiteX7" fmla="*/ 53873 w 107745"/>
                              <a:gd name="connsiteY7" fmla="*/ 0 h 131114"/>
                              <a:gd name="connsiteX8" fmla="*/ 107746 w 107745"/>
                              <a:gd name="connsiteY8" fmla="*/ 46936 h 131114"/>
                              <a:gd name="connsiteX9" fmla="*/ 107746 w 107745"/>
                              <a:gd name="connsiteY9" fmla="*/ 129328 h 131114"/>
                              <a:gd name="connsiteX10" fmla="*/ 82334 w 107745"/>
                              <a:gd name="connsiteY10" fmla="*/ 129328 h 131114"/>
                              <a:gd name="connsiteX11" fmla="*/ 82334 w 107745"/>
                              <a:gd name="connsiteY11" fmla="*/ 47701 h 131114"/>
                              <a:gd name="connsiteX12" fmla="*/ 53873 w 107745"/>
                              <a:gd name="connsiteY12" fmla="*/ 24233 h 131114"/>
                              <a:gd name="connsiteX13" fmla="*/ 25412 w 107745"/>
                              <a:gd name="connsiteY13" fmla="*/ 47701 h 131114"/>
                              <a:gd name="connsiteX14" fmla="*/ 25412 w 107745"/>
                              <a:gd name="connsiteY14" fmla="*/ 89790 h 1311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107745" h="131114">
                                <a:moveTo>
                                  <a:pt x="25412" y="89790"/>
                                </a:moveTo>
                                <a:cubicBezTo>
                                  <a:pt x="25412" y="102544"/>
                                  <a:pt x="35831" y="106881"/>
                                  <a:pt x="46758" y="106881"/>
                                </a:cubicBezTo>
                                <a:cubicBezTo>
                                  <a:pt x="53873" y="106881"/>
                                  <a:pt x="61242" y="105350"/>
                                  <a:pt x="66325" y="102800"/>
                                </a:cubicBezTo>
                                <a:lnTo>
                                  <a:pt x="66325" y="126523"/>
                                </a:lnTo>
                                <a:cubicBezTo>
                                  <a:pt x="59718" y="129584"/>
                                  <a:pt x="51840" y="131114"/>
                                  <a:pt x="43962" y="131114"/>
                                </a:cubicBezTo>
                                <a:cubicBezTo>
                                  <a:pt x="19567" y="131114"/>
                                  <a:pt x="0" y="118615"/>
                                  <a:pt x="0" y="91066"/>
                                </a:cubicBezTo>
                                <a:lnTo>
                                  <a:pt x="0" y="46936"/>
                                </a:lnTo>
                                <a:cubicBezTo>
                                  <a:pt x="0" y="15050"/>
                                  <a:pt x="26937" y="0"/>
                                  <a:pt x="53873" y="0"/>
                                </a:cubicBezTo>
                                <a:cubicBezTo>
                                  <a:pt x="80809" y="0"/>
                                  <a:pt x="107746" y="15050"/>
                                  <a:pt x="107746" y="46936"/>
                                </a:cubicBezTo>
                                <a:lnTo>
                                  <a:pt x="107746" y="129328"/>
                                </a:lnTo>
                                <a:lnTo>
                                  <a:pt x="82334" y="129328"/>
                                </a:lnTo>
                                <a:lnTo>
                                  <a:pt x="82334" y="47701"/>
                                </a:lnTo>
                                <a:cubicBezTo>
                                  <a:pt x="82334" y="31631"/>
                                  <a:pt x="68104" y="24233"/>
                                  <a:pt x="53873" y="24233"/>
                                </a:cubicBezTo>
                                <a:cubicBezTo>
                                  <a:pt x="39642" y="24233"/>
                                  <a:pt x="25412" y="31631"/>
                                  <a:pt x="25412" y="47701"/>
                                </a:cubicBezTo>
                                <a:lnTo>
                                  <a:pt x="25412" y="89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6342869" name="Freeform: Shape 986342869"/>
                        <wps:cNvSpPr/>
                        <wps:spPr>
                          <a:xfrm>
                            <a:off x="2456936" y="0"/>
                            <a:ext cx="71661" cy="43619"/>
                          </a:xfrm>
                          <a:custGeom>
                            <a:avLst/>
                            <a:gdLst>
                              <a:gd name="connsiteX0" fmla="*/ 3558 w 71661"/>
                              <a:gd name="connsiteY0" fmla="*/ 43620 h 43619"/>
                              <a:gd name="connsiteX1" fmla="*/ 0 w 71661"/>
                              <a:gd name="connsiteY1" fmla="*/ 24998 h 43619"/>
                              <a:gd name="connsiteX2" fmla="*/ 22362 w 71661"/>
                              <a:gd name="connsiteY2" fmla="*/ 0 h 43619"/>
                              <a:gd name="connsiteX3" fmla="*/ 71661 w 71661"/>
                              <a:gd name="connsiteY3" fmla="*/ 0 h 43619"/>
                              <a:gd name="connsiteX4" fmla="*/ 68104 w 71661"/>
                              <a:gd name="connsiteY4" fmla="*/ 22958 h 43619"/>
                              <a:gd name="connsiteX5" fmla="*/ 32019 w 71661"/>
                              <a:gd name="connsiteY5" fmla="*/ 22958 h 43619"/>
                              <a:gd name="connsiteX6" fmla="*/ 25412 w 71661"/>
                              <a:gd name="connsiteY6" fmla="*/ 29590 h 43619"/>
                              <a:gd name="connsiteX7" fmla="*/ 25412 w 71661"/>
                              <a:gd name="connsiteY7" fmla="*/ 43620 h 43619"/>
                              <a:gd name="connsiteX8" fmla="*/ 3558 w 71661"/>
                              <a:gd name="connsiteY8" fmla="*/ 43620 h 436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71661" h="43619">
                                <a:moveTo>
                                  <a:pt x="3558" y="43620"/>
                                </a:moveTo>
                                <a:cubicBezTo>
                                  <a:pt x="1525" y="37243"/>
                                  <a:pt x="0" y="30865"/>
                                  <a:pt x="0" y="24998"/>
                                </a:cubicBezTo>
                                <a:cubicBezTo>
                                  <a:pt x="0" y="11224"/>
                                  <a:pt x="6607" y="0"/>
                                  <a:pt x="22362" y="0"/>
                                </a:cubicBezTo>
                                <a:lnTo>
                                  <a:pt x="71661" y="0"/>
                                </a:lnTo>
                                <a:lnTo>
                                  <a:pt x="68104" y="22958"/>
                                </a:lnTo>
                                <a:lnTo>
                                  <a:pt x="32019" y="22958"/>
                                </a:lnTo>
                                <a:cubicBezTo>
                                  <a:pt x="27445" y="22958"/>
                                  <a:pt x="25412" y="24233"/>
                                  <a:pt x="25412" y="29590"/>
                                </a:cubicBezTo>
                                <a:lnTo>
                                  <a:pt x="25412" y="43620"/>
                                </a:lnTo>
                                <a:lnTo>
                                  <a:pt x="3558" y="43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920332" name="Freeform: Shape 816920332"/>
                        <wps:cNvSpPr/>
                        <wps:spPr>
                          <a:xfrm>
                            <a:off x="2611439" y="57139"/>
                            <a:ext cx="107745" cy="131114"/>
                          </a:xfrm>
                          <a:custGeom>
                            <a:avLst/>
                            <a:gdLst>
                              <a:gd name="connsiteX0" fmla="*/ 25412 w 107745"/>
                              <a:gd name="connsiteY0" fmla="*/ 89790 h 131114"/>
                              <a:gd name="connsiteX1" fmla="*/ 46758 w 107745"/>
                              <a:gd name="connsiteY1" fmla="*/ 106881 h 131114"/>
                              <a:gd name="connsiteX2" fmla="*/ 66325 w 107745"/>
                              <a:gd name="connsiteY2" fmla="*/ 102800 h 131114"/>
                              <a:gd name="connsiteX3" fmla="*/ 66325 w 107745"/>
                              <a:gd name="connsiteY3" fmla="*/ 126523 h 131114"/>
                              <a:gd name="connsiteX4" fmla="*/ 43962 w 107745"/>
                              <a:gd name="connsiteY4" fmla="*/ 131114 h 131114"/>
                              <a:gd name="connsiteX5" fmla="*/ 0 w 107745"/>
                              <a:gd name="connsiteY5" fmla="*/ 91066 h 131114"/>
                              <a:gd name="connsiteX6" fmla="*/ 0 w 107745"/>
                              <a:gd name="connsiteY6" fmla="*/ 46936 h 131114"/>
                              <a:gd name="connsiteX7" fmla="*/ 53873 w 107745"/>
                              <a:gd name="connsiteY7" fmla="*/ 0 h 131114"/>
                              <a:gd name="connsiteX8" fmla="*/ 107746 w 107745"/>
                              <a:gd name="connsiteY8" fmla="*/ 46936 h 131114"/>
                              <a:gd name="connsiteX9" fmla="*/ 107746 w 107745"/>
                              <a:gd name="connsiteY9" fmla="*/ 129328 h 131114"/>
                              <a:gd name="connsiteX10" fmla="*/ 82334 w 107745"/>
                              <a:gd name="connsiteY10" fmla="*/ 129328 h 131114"/>
                              <a:gd name="connsiteX11" fmla="*/ 82334 w 107745"/>
                              <a:gd name="connsiteY11" fmla="*/ 47701 h 131114"/>
                              <a:gd name="connsiteX12" fmla="*/ 53873 w 107745"/>
                              <a:gd name="connsiteY12" fmla="*/ 24233 h 131114"/>
                              <a:gd name="connsiteX13" fmla="*/ 25412 w 107745"/>
                              <a:gd name="connsiteY13" fmla="*/ 47701 h 131114"/>
                              <a:gd name="connsiteX14" fmla="*/ 25412 w 107745"/>
                              <a:gd name="connsiteY14" fmla="*/ 89790 h 1311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107745" h="131114">
                                <a:moveTo>
                                  <a:pt x="25412" y="89790"/>
                                </a:moveTo>
                                <a:cubicBezTo>
                                  <a:pt x="25412" y="102544"/>
                                  <a:pt x="35831" y="106881"/>
                                  <a:pt x="46758" y="106881"/>
                                </a:cubicBezTo>
                                <a:cubicBezTo>
                                  <a:pt x="53873" y="106881"/>
                                  <a:pt x="61242" y="105350"/>
                                  <a:pt x="66325" y="102800"/>
                                </a:cubicBezTo>
                                <a:lnTo>
                                  <a:pt x="66325" y="126523"/>
                                </a:lnTo>
                                <a:cubicBezTo>
                                  <a:pt x="59718" y="129584"/>
                                  <a:pt x="51840" y="131114"/>
                                  <a:pt x="43962" y="131114"/>
                                </a:cubicBezTo>
                                <a:cubicBezTo>
                                  <a:pt x="19567" y="131114"/>
                                  <a:pt x="0" y="118615"/>
                                  <a:pt x="0" y="91066"/>
                                </a:cubicBezTo>
                                <a:lnTo>
                                  <a:pt x="0" y="46936"/>
                                </a:lnTo>
                                <a:cubicBezTo>
                                  <a:pt x="0" y="15050"/>
                                  <a:pt x="26936" y="0"/>
                                  <a:pt x="53873" y="0"/>
                                </a:cubicBezTo>
                                <a:cubicBezTo>
                                  <a:pt x="80809" y="0"/>
                                  <a:pt x="107746" y="15050"/>
                                  <a:pt x="107746" y="46936"/>
                                </a:cubicBezTo>
                                <a:lnTo>
                                  <a:pt x="107746" y="129328"/>
                                </a:lnTo>
                                <a:lnTo>
                                  <a:pt x="82334" y="129328"/>
                                </a:lnTo>
                                <a:lnTo>
                                  <a:pt x="82334" y="47701"/>
                                </a:lnTo>
                                <a:cubicBezTo>
                                  <a:pt x="82334" y="31631"/>
                                  <a:pt x="68104" y="24233"/>
                                  <a:pt x="53873" y="24233"/>
                                </a:cubicBezTo>
                                <a:cubicBezTo>
                                  <a:pt x="39642" y="24233"/>
                                  <a:pt x="25412" y="31631"/>
                                  <a:pt x="25412" y="47701"/>
                                </a:cubicBezTo>
                                <a:lnTo>
                                  <a:pt x="25412" y="89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9945735" name="Freeform: Shape 929945735"/>
                        <wps:cNvSpPr/>
                        <wps:spPr>
                          <a:xfrm>
                            <a:off x="2653877" y="2805"/>
                            <a:ext cx="78014" cy="40813"/>
                          </a:xfrm>
                          <a:custGeom>
                            <a:avLst/>
                            <a:gdLst>
                              <a:gd name="connsiteX0" fmla="*/ 25412 w 78014"/>
                              <a:gd name="connsiteY0" fmla="*/ 10459 h 40813"/>
                              <a:gd name="connsiteX1" fmla="*/ 31511 w 78014"/>
                              <a:gd name="connsiteY1" fmla="*/ 16581 h 40813"/>
                              <a:gd name="connsiteX2" fmla="*/ 78014 w 78014"/>
                              <a:gd name="connsiteY2" fmla="*/ 16581 h 40813"/>
                              <a:gd name="connsiteX3" fmla="*/ 78014 w 78014"/>
                              <a:gd name="connsiteY3" fmla="*/ 40814 h 40813"/>
                              <a:gd name="connsiteX4" fmla="*/ 25412 w 78014"/>
                              <a:gd name="connsiteY4" fmla="*/ 40814 h 40813"/>
                              <a:gd name="connsiteX5" fmla="*/ 0 w 78014"/>
                              <a:gd name="connsiteY5" fmla="*/ 16581 h 40813"/>
                              <a:gd name="connsiteX6" fmla="*/ 0 w 78014"/>
                              <a:gd name="connsiteY6" fmla="*/ 0 h 40813"/>
                              <a:gd name="connsiteX7" fmla="*/ 25412 w 78014"/>
                              <a:gd name="connsiteY7" fmla="*/ 0 h 40813"/>
                              <a:gd name="connsiteX8" fmla="*/ 25412 w 78014"/>
                              <a:gd name="connsiteY8" fmla="*/ 10459 h 408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78014" h="40813">
                                <a:moveTo>
                                  <a:pt x="25412" y="10459"/>
                                </a:moveTo>
                                <a:cubicBezTo>
                                  <a:pt x="25412" y="14540"/>
                                  <a:pt x="27191" y="16581"/>
                                  <a:pt x="31511" y="16581"/>
                                </a:cubicBezTo>
                                <a:lnTo>
                                  <a:pt x="78014" y="16581"/>
                                </a:lnTo>
                                <a:lnTo>
                                  <a:pt x="78014" y="40814"/>
                                </a:lnTo>
                                <a:lnTo>
                                  <a:pt x="25412" y="40814"/>
                                </a:lnTo>
                                <a:cubicBezTo>
                                  <a:pt x="9402" y="40814"/>
                                  <a:pt x="0" y="33926"/>
                                  <a:pt x="0" y="16581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104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520061" name="Freeform: Shape 524520061"/>
                        <wps:cNvSpPr/>
                        <wps:spPr>
                          <a:xfrm>
                            <a:off x="2739515" y="58924"/>
                            <a:ext cx="102663" cy="129328"/>
                          </a:xfrm>
                          <a:custGeom>
                            <a:avLst/>
                            <a:gdLst>
                              <a:gd name="connsiteX0" fmla="*/ 102664 w 102663"/>
                              <a:gd name="connsiteY0" fmla="*/ 114023 h 129328"/>
                              <a:gd name="connsiteX1" fmla="*/ 50824 w 102663"/>
                              <a:gd name="connsiteY1" fmla="*/ 129328 h 129328"/>
                              <a:gd name="connsiteX2" fmla="*/ 0 w 102663"/>
                              <a:gd name="connsiteY2" fmla="*/ 87494 h 129328"/>
                              <a:gd name="connsiteX3" fmla="*/ 0 w 102663"/>
                              <a:gd name="connsiteY3" fmla="*/ 0 h 129328"/>
                              <a:gd name="connsiteX4" fmla="*/ 25412 w 102663"/>
                              <a:gd name="connsiteY4" fmla="*/ 0 h 129328"/>
                              <a:gd name="connsiteX5" fmla="*/ 25412 w 102663"/>
                              <a:gd name="connsiteY5" fmla="*/ 86474 h 129328"/>
                              <a:gd name="connsiteX6" fmla="*/ 50824 w 102663"/>
                              <a:gd name="connsiteY6" fmla="*/ 105095 h 129328"/>
                              <a:gd name="connsiteX7" fmla="*/ 77252 w 102663"/>
                              <a:gd name="connsiteY7" fmla="*/ 98973 h 129328"/>
                              <a:gd name="connsiteX8" fmla="*/ 77252 w 102663"/>
                              <a:gd name="connsiteY8" fmla="*/ 0 h 129328"/>
                              <a:gd name="connsiteX9" fmla="*/ 102664 w 102663"/>
                              <a:gd name="connsiteY9" fmla="*/ 0 h 129328"/>
                              <a:gd name="connsiteX10" fmla="*/ 102664 w 102663"/>
                              <a:gd name="connsiteY10" fmla="*/ 114023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102663" h="129328">
                                <a:moveTo>
                                  <a:pt x="102664" y="114023"/>
                                </a:moveTo>
                                <a:cubicBezTo>
                                  <a:pt x="88687" y="123972"/>
                                  <a:pt x="68866" y="129328"/>
                                  <a:pt x="50824" y="129328"/>
                                </a:cubicBezTo>
                                <a:cubicBezTo>
                                  <a:pt x="23633" y="129328"/>
                                  <a:pt x="0" y="116829"/>
                                  <a:pt x="0" y="87494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86474"/>
                                </a:lnTo>
                                <a:cubicBezTo>
                                  <a:pt x="25412" y="100759"/>
                                  <a:pt x="37609" y="105095"/>
                                  <a:pt x="50824" y="105095"/>
                                </a:cubicBezTo>
                                <a:cubicBezTo>
                                  <a:pt x="60734" y="105095"/>
                                  <a:pt x="71153" y="102544"/>
                                  <a:pt x="77252" y="98973"/>
                                </a:cubicBezTo>
                                <a:lnTo>
                                  <a:pt x="77252" y="0"/>
                                </a:lnTo>
                                <a:lnTo>
                                  <a:pt x="102664" y="0"/>
                                </a:lnTo>
                                <a:lnTo>
                                  <a:pt x="102664" y="114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7079054" name="Freeform: Shape 1087079054"/>
                        <wps:cNvSpPr/>
                        <wps:spPr>
                          <a:xfrm>
                            <a:off x="2862508" y="58924"/>
                            <a:ext cx="102663" cy="129328"/>
                          </a:xfrm>
                          <a:custGeom>
                            <a:avLst/>
                            <a:gdLst>
                              <a:gd name="connsiteX0" fmla="*/ 102664 w 102663"/>
                              <a:gd name="connsiteY0" fmla="*/ 114023 h 129328"/>
                              <a:gd name="connsiteX1" fmla="*/ 50824 w 102663"/>
                              <a:gd name="connsiteY1" fmla="*/ 129328 h 129328"/>
                              <a:gd name="connsiteX2" fmla="*/ 0 w 102663"/>
                              <a:gd name="connsiteY2" fmla="*/ 87494 h 129328"/>
                              <a:gd name="connsiteX3" fmla="*/ 0 w 102663"/>
                              <a:gd name="connsiteY3" fmla="*/ 0 h 129328"/>
                              <a:gd name="connsiteX4" fmla="*/ 25412 w 102663"/>
                              <a:gd name="connsiteY4" fmla="*/ 0 h 129328"/>
                              <a:gd name="connsiteX5" fmla="*/ 25412 w 102663"/>
                              <a:gd name="connsiteY5" fmla="*/ 86474 h 129328"/>
                              <a:gd name="connsiteX6" fmla="*/ 50824 w 102663"/>
                              <a:gd name="connsiteY6" fmla="*/ 105095 h 129328"/>
                              <a:gd name="connsiteX7" fmla="*/ 77252 w 102663"/>
                              <a:gd name="connsiteY7" fmla="*/ 98973 h 129328"/>
                              <a:gd name="connsiteX8" fmla="*/ 77252 w 102663"/>
                              <a:gd name="connsiteY8" fmla="*/ 0 h 129328"/>
                              <a:gd name="connsiteX9" fmla="*/ 102664 w 102663"/>
                              <a:gd name="connsiteY9" fmla="*/ 0 h 129328"/>
                              <a:gd name="connsiteX10" fmla="*/ 102664 w 102663"/>
                              <a:gd name="connsiteY10" fmla="*/ 114023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102663" h="129328">
                                <a:moveTo>
                                  <a:pt x="102664" y="114023"/>
                                </a:moveTo>
                                <a:cubicBezTo>
                                  <a:pt x="88687" y="123972"/>
                                  <a:pt x="68866" y="129328"/>
                                  <a:pt x="50824" y="129328"/>
                                </a:cubicBezTo>
                                <a:cubicBezTo>
                                  <a:pt x="23633" y="129328"/>
                                  <a:pt x="0" y="116829"/>
                                  <a:pt x="0" y="87494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86474"/>
                                </a:lnTo>
                                <a:cubicBezTo>
                                  <a:pt x="25412" y="100759"/>
                                  <a:pt x="37609" y="105095"/>
                                  <a:pt x="50824" y="105095"/>
                                </a:cubicBezTo>
                                <a:cubicBezTo>
                                  <a:pt x="60734" y="105095"/>
                                  <a:pt x="71153" y="102544"/>
                                  <a:pt x="77252" y="98973"/>
                                </a:cubicBezTo>
                                <a:lnTo>
                                  <a:pt x="77252" y="0"/>
                                </a:lnTo>
                                <a:lnTo>
                                  <a:pt x="102664" y="0"/>
                                </a:lnTo>
                                <a:lnTo>
                                  <a:pt x="102664" y="114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616375" name="Freeform: Shape 885616375"/>
                        <wps:cNvSpPr/>
                        <wps:spPr>
                          <a:xfrm>
                            <a:off x="2981435" y="57139"/>
                            <a:ext cx="100122" cy="131114"/>
                          </a:xfrm>
                          <a:custGeom>
                            <a:avLst/>
                            <a:gdLst>
                              <a:gd name="connsiteX0" fmla="*/ 74711 w 100122"/>
                              <a:gd name="connsiteY0" fmla="*/ 129328 h 131114"/>
                              <a:gd name="connsiteX1" fmla="*/ 74711 w 100122"/>
                              <a:gd name="connsiteY1" fmla="*/ 77801 h 131114"/>
                              <a:gd name="connsiteX2" fmla="*/ 50315 w 100122"/>
                              <a:gd name="connsiteY2" fmla="*/ 74995 h 131114"/>
                              <a:gd name="connsiteX3" fmla="*/ 25412 w 100122"/>
                              <a:gd name="connsiteY3" fmla="*/ 91066 h 131114"/>
                              <a:gd name="connsiteX4" fmla="*/ 41675 w 100122"/>
                              <a:gd name="connsiteY4" fmla="*/ 106881 h 131114"/>
                              <a:gd name="connsiteX5" fmla="*/ 60480 w 100122"/>
                              <a:gd name="connsiteY5" fmla="*/ 103055 h 131114"/>
                              <a:gd name="connsiteX6" fmla="*/ 60480 w 100122"/>
                              <a:gd name="connsiteY6" fmla="*/ 127033 h 131114"/>
                              <a:gd name="connsiteX7" fmla="*/ 38626 w 100122"/>
                              <a:gd name="connsiteY7" fmla="*/ 131114 h 131114"/>
                              <a:gd name="connsiteX8" fmla="*/ 0 w 100122"/>
                              <a:gd name="connsiteY8" fmla="*/ 91066 h 131114"/>
                              <a:gd name="connsiteX9" fmla="*/ 47520 w 100122"/>
                              <a:gd name="connsiteY9" fmla="*/ 50762 h 131114"/>
                              <a:gd name="connsiteX10" fmla="*/ 74711 w 100122"/>
                              <a:gd name="connsiteY10" fmla="*/ 54078 h 131114"/>
                              <a:gd name="connsiteX11" fmla="*/ 74711 w 100122"/>
                              <a:gd name="connsiteY11" fmla="*/ 42854 h 131114"/>
                              <a:gd name="connsiteX12" fmla="*/ 50570 w 100122"/>
                              <a:gd name="connsiteY12" fmla="*/ 24233 h 131114"/>
                              <a:gd name="connsiteX13" fmla="*/ 11435 w 100122"/>
                              <a:gd name="connsiteY13" fmla="*/ 32651 h 131114"/>
                              <a:gd name="connsiteX14" fmla="*/ 8132 w 100122"/>
                              <a:gd name="connsiteY14" fmla="*/ 8418 h 131114"/>
                              <a:gd name="connsiteX15" fmla="*/ 50570 w 100122"/>
                              <a:gd name="connsiteY15" fmla="*/ 0 h 131114"/>
                              <a:gd name="connsiteX16" fmla="*/ 100122 w 100122"/>
                              <a:gd name="connsiteY16" fmla="*/ 42344 h 131114"/>
                              <a:gd name="connsiteX17" fmla="*/ 100122 w 100122"/>
                              <a:gd name="connsiteY17" fmla="*/ 129328 h 131114"/>
                              <a:gd name="connsiteX18" fmla="*/ 74711 w 100122"/>
                              <a:gd name="connsiteY18" fmla="*/ 129328 h 1311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100122" h="131114">
                                <a:moveTo>
                                  <a:pt x="74711" y="129328"/>
                                </a:moveTo>
                                <a:lnTo>
                                  <a:pt x="74711" y="77801"/>
                                </a:lnTo>
                                <a:cubicBezTo>
                                  <a:pt x="69120" y="76781"/>
                                  <a:pt x="59464" y="74995"/>
                                  <a:pt x="50315" y="74995"/>
                                </a:cubicBezTo>
                                <a:cubicBezTo>
                                  <a:pt x="37609" y="74995"/>
                                  <a:pt x="25412" y="78311"/>
                                  <a:pt x="25412" y="91066"/>
                                </a:cubicBezTo>
                                <a:cubicBezTo>
                                  <a:pt x="25412" y="103055"/>
                                  <a:pt x="32781" y="106881"/>
                                  <a:pt x="41675" y="106881"/>
                                </a:cubicBezTo>
                                <a:cubicBezTo>
                                  <a:pt x="47774" y="106881"/>
                                  <a:pt x="54635" y="105095"/>
                                  <a:pt x="60480" y="103055"/>
                                </a:cubicBezTo>
                                <a:lnTo>
                                  <a:pt x="60480" y="127033"/>
                                </a:lnTo>
                                <a:cubicBezTo>
                                  <a:pt x="53111" y="129839"/>
                                  <a:pt x="45741" y="131114"/>
                                  <a:pt x="38626" y="131114"/>
                                </a:cubicBezTo>
                                <a:cubicBezTo>
                                  <a:pt x="16772" y="131114"/>
                                  <a:pt x="0" y="118360"/>
                                  <a:pt x="0" y="91066"/>
                                </a:cubicBezTo>
                                <a:cubicBezTo>
                                  <a:pt x="0" y="61221"/>
                                  <a:pt x="22616" y="50762"/>
                                  <a:pt x="47520" y="50762"/>
                                </a:cubicBezTo>
                                <a:cubicBezTo>
                                  <a:pt x="56668" y="50762"/>
                                  <a:pt x="66071" y="52037"/>
                                  <a:pt x="74711" y="54078"/>
                                </a:cubicBezTo>
                                <a:lnTo>
                                  <a:pt x="74711" y="42854"/>
                                </a:lnTo>
                                <a:cubicBezTo>
                                  <a:pt x="74711" y="28570"/>
                                  <a:pt x="63784" y="24233"/>
                                  <a:pt x="50570" y="24233"/>
                                </a:cubicBezTo>
                                <a:cubicBezTo>
                                  <a:pt x="36593" y="24233"/>
                                  <a:pt x="20075" y="29080"/>
                                  <a:pt x="11435" y="32651"/>
                                </a:cubicBezTo>
                                <a:lnTo>
                                  <a:pt x="8132" y="8418"/>
                                </a:lnTo>
                                <a:cubicBezTo>
                                  <a:pt x="20838" y="3316"/>
                                  <a:pt x="36339" y="0"/>
                                  <a:pt x="50570" y="0"/>
                                </a:cubicBezTo>
                                <a:cubicBezTo>
                                  <a:pt x="78014" y="0"/>
                                  <a:pt x="100122" y="10969"/>
                                  <a:pt x="100122" y="42344"/>
                                </a:cubicBezTo>
                                <a:lnTo>
                                  <a:pt x="100122" y="129328"/>
                                </a:lnTo>
                                <a:lnTo>
                                  <a:pt x="74711" y="129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4369579" name="Freeform: Shape 2054369579"/>
                        <wps:cNvSpPr/>
                        <wps:spPr>
                          <a:xfrm>
                            <a:off x="2988296" y="20661"/>
                            <a:ext cx="93261" cy="22957"/>
                          </a:xfrm>
                          <a:custGeom>
                            <a:avLst/>
                            <a:gdLst>
                              <a:gd name="connsiteX0" fmla="*/ 5336 w 93261"/>
                              <a:gd name="connsiteY0" fmla="*/ 0 h 22957"/>
                              <a:gd name="connsiteX1" fmla="*/ 93261 w 93261"/>
                              <a:gd name="connsiteY1" fmla="*/ 0 h 22957"/>
                              <a:gd name="connsiteX2" fmla="*/ 93261 w 93261"/>
                              <a:gd name="connsiteY2" fmla="*/ 22958 h 22957"/>
                              <a:gd name="connsiteX3" fmla="*/ 0 w 93261"/>
                              <a:gd name="connsiteY3" fmla="*/ 22958 h 22957"/>
                              <a:gd name="connsiteX4" fmla="*/ 5336 w 93261"/>
                              <a:gd name="connsiteY4" fmla="*/ 0 h 2295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93261" h="22957">
                                <a:moveTo>
                                  <a:pt x="5336" y="0"/>
                                </a:moveTo>
                                <a:lnTo>
                                  <a:pt x="93261" y="0"/>
                                </a:lnTo>
                                <a:lnTo>
                                  <a:pt x="93261" y="22958"/>
                                </a:lnTo>
                                <a:lnTo>
                                  <a:pt x="0" y="22958"/>
                                </a:lnTo>
                                <a:lnTo>
                                  <a:pt x="5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78384" name="Freeform: Shape 53378384"/>
                        <wps:cNvSpPr/>
                        <wps:spPr>
                          <a:xfrm>
                            <a:off x="3096804" y="57139"/>
                            <a:ext cx="85891" cy="129328"/>
                          </a:xfrm>
                          <a:custGeom>
                            <a:avLst/>
                            <a:gdLst>
                              <a:gd name="connsiteX0" fmla="*/ 0 w 85891"/>
                              <a:gd name="connsiteY0" fmla="*/ 7653 h 129328"/>
                              <a:gd name="connsiteX1" fmla="*/ 37355 w 85891"/>
                              <a:gd name="connsiteY1" fmla="*/ 0 h 129328"/>
                              <a:gd name="connsiteX2" fmla="*/ 85892 w 85891"/>
                              <a:gd name="connsiteY2" fmla="*/ 45405 h 129328"/>
                              <a:gd name="connsiteX3" fmla="*/ 85892 w 85891"/>
                              <a:gd name="connsiteY3" fmla="*/ 86729 h 129328"/>
                              <a:gd name="connsiteX4" fmla="*/ 39642 w 85891"/>
                              <a:gd name="connsiteY4" fmla="*/ 129328 h 129328"/>
                              <a:gd name="connsiteX5" fmla="*/ 17534 w 85891"/>
                              <a:gd name="connsiteY5" fmla="*/ 129328 h 129328"/>
                              <a:gd name="connsiteX6" fmla="*/ 17534 w 85891"/>
                              <a:gd name="connsiteY6" fmla="*/ 105095 h 129328"/>
                              <a:gd name="connsiteX7" fmla="*/ 39134 w 85891"/>
                              <a:gd name="connsiteY7" fmla="*/ 105095 h 129328"/>
                              <a:gd name="connsiteX8" fmla="*/ 60480 w 85891"/>
                              <a:gd name="connsiteY8" fmla="*/ 85199 h 129328"/>
                              <a:gd name="connsiteX9" fmla="*/ 60480 w 85891"/>
                              <a:gd name="connsiteY9" fmla="*/ 46681 h 129328"/>
                              <a:gd name="connsiteX10" fmla="*/ 37355 w 85891"/>
                              <a:gd name="connsiteY10" fmla="*/ 24233 h 129328"/>
                              <a:gd name="connsiteX11" fmla="*/ 3812 w 85891"/>
                              <a:gd name="connsiteY11" fmla="*/ 31886 h 129328"/>
                              <a:gd name="connsiteX12" fmla="*/ 0 w 85891"/>
                              <a:gd name="connsiteY12" fmla="*/ 7653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85891" h="129328">
                                <a:moveTo>
                                  <a:pt x="0" y="7653"/>
                                </a:moveTo>
                                <a:cubicBezTo>
                                  <a:pt x="11181" y="2806"/>
                                  <a:pt x="24649" y="0"/>
                                  <a:pt x="37355" y="0"/>
                                </a:cubicBezTo>
                                <a:cubicBezTo>
                                  <a:pt x="63021" y="0"/>
                                  <a:pt x="85892" y="11989"/>
                                  <a:pt x="85892" y="45405"/>
                                </a:cubicBezTo>
                                <a:lnTo>
                                  <a:pt x="85892" y="86729"/>
                                </a:lnTo>
                                <a:cubicBezTo>
                                  <a:pt x="85892" y="115299"/>
                                  <a:pt x="69882" y="129328"/>
                                  <a:pt x="39642" y="129328"/>
                                </a:cubicBezTo>
                                <a:lnTo>
                                  <a:pt x="17534" y="129328"/>
                                </a:lnTo>
                                <a:lnTo>
                                  <a:pt x="17534" y="105095"/>
                                </a:lnTo>
                                <a:lnTo>
                                  <a:pt x="39134" y="105095"/>
                                </a:lnTo>
                                <a:cubicBezTo>
                                  <a:pt x="53111" y="105095"/>
                                  <a:pt x="60480" y="100504"/>
                                  <a:pt x="60480" y="85199"/>
                                </a:cubicBezTo>
                                <a:lnTo>
                                  <a:pt x="60480" y="46681"/>
                                </a:lnTo>
                                <a:cubicBezTo>
                                  <a:pt x="60480" y="29335"/>
                                  <a:pt x="50061" y="24233"/>
                                  <a:pt x="37355" y="24233"/>
                                </a:cubicBezTo>
                                <a:cubicBezTo>
                                  <a:pt x="24649" y="24233"/>
                                  <a:pt x="12452" y="28570"/>
                                  <a:pt x="3812" y="31886"/>
                                </a:cubicBezTo>
                                <a:lnTo>
                                  <a:pt x="0" y="76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3201658" name="Freeform: Shape 1473201658"/>
                        <wps:cNvSpPr/>
                        <wps:spPr>
                          <a:xfrm>
                            <a:off x="3281802" y="58924"/>
                            <a:ext cx="35576" cy="127542"/>
                          </a:xfrm>
                          <a:custGeom>
                            <a:avLst/>
                            <a:gdLst>
                              <a:gd name="connsiteX0" fmla="*/ 35576 w 35576"/>
                              <a:gd name="connsiteY0" fmla="*/ 127543 h 127542"/>
                              <a:gd name="connsiteX1" fmla="*/ 28715 w 35576"/>
                              <a:gd name="connsiteY1" fmla="*/ 127543 h 127542"/>
                              <a:gd name="connsiteX2" fmla="*/ 0 w 35576"/>
                              <a:gd name="connsiteY2" fmla="*/ 100249 h 127542"/>
                              <a:gd name="connsiteX3" fmla="*/ 0 w 35576"/>
                              <a:gd name="connsiteY3" fmla="*/ 0 h 127542"/>
                              <a:gd name="connsiteX4" fmla="*/ 25412 w 35576"/>
                              <a:gd name="connsiteY4" fmla="*/ 0 h 127542"/>
                              <a:gd name="connsiteX5" fmla="*/ 25412 w 35576"/>
                              <a:gd name="connsiteY5" fmla="*/ 98208 h 127542"/>
                              <a:gd name="connsiteX6" fmla="*/ 30240 w 35576"/>
                              <a:gd name="connsiteY6" fmla="*/ 103055 h 127542"/>
                              <a:gd name="connsiteX7" fmla="*/ 35576 w 35576"/>
                              <a:gd name="connsiteY7" fmla="*/ 103055 h 127542"/>
                              <a:gd name="connsiteX8" fmla="*/ 35576 w 35576"/>
                              <a:gd name="connsiteY8" fmla="*/ 127543 h 12754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5576" h="127542">
                                <a:moveTo>
                                  <a:pt x="35576" y="127543"/>
                                </a:moveTo>
                                <a:lnTo>
                                  <a:pt x="28715" y="127543"/>
                                </a:lnTo>
                                <a:cubicBezTo>
                                  <a:pt x="7369" y="127543"/>
                                  <a:pt x="0" y="119635"/>
                                  <a:pt x="0" y="100249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98208"/>
                                </a:lnTo>
                                <a:cubicBezTo>
                                  <a:pt x="25412" y="101524"/>
                                  <a:pt x="26682" y="103055"/>
                                  <a:pt x="30240" y="103055"/>
                                </a:cubicBezTo>
                                <a:lnTo>
                                  <a:pt x="35576" y="103055"/>
                                </a:lnTo>
                                <a:lnTo>
                                  <a:pt x="35576" y="127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9030926" name="Freeform: Shape 1189030926"/>
                        <wps:cNvSpPr/>
                        <wps:spPr>
                          <a:xfrm>
                            <a:off x="3332625" y="57139"/>
                            <a:ext cx="100122" cy="129328"/>
                          </a:xfrm>
                          <a:custGeom>
                            <a:avLst/>
                            <a:gdLst>
                              <a:gd name="connsiteX0" fmla="*/ 100122 w 100122"/>
                              <a:gd name="connsiteY0" fmla="*/ 129328 h 129328"/>
                              <a:gd name="connsiteX1" fmla="*/ 74711 w 100122"/>
                              <a:gd name="connsiteY1" fmla="*/ 129328 h 129328"/>
                              <a:gd name="connsiteX2" fmla="*/ 74711 w 100122"/>
                              <a:gd name="connsiteY2" fmla="*/ 38008 h 129328"/>
                              <a:gd name="connsiteX3" fmla="*/ 60988 w 100122"/>
                              <a:gd name="connsiteY3" fmla="*/ 24233 h 129328"/>
                              <a:gd name="connsiteX4" fmla="*/ 25412 w 100122"/>
                              <a:gd name="connsiteY4" fmla="*/ 54843 h 129328"/>
                              <a:gd name="connsiteX5" fmla="*/ 25412 w 100122"/>
                              <a:gd name="connsiteY5" fmla="*/ 129328 h 129328"/>
                              <a:gd name="connsiteX6" fmla="*/ 0 w 100122"/>
                              <a:gd name="connsiteY6" fmla="*/ 129328 h 129328"/>
                              <a:gd name="connsiteX7" fmla="*/ 0 w 100122"/>
                              <a:gd name="connsiteY7" fmla="*/ 1786 h 129328"/>
                              <a:gd name="connsiteX8" fmla="*/ 25412 w 100122"/>
                              <a:gd name="connsiteY8" fmla="*/ 1786 h 129328"/>
                              <a:gd name="connsiteX9" fmla="*/ 25412 w 100122"/>
                              <a:gd name="connsiteY9" fmla="*/ 26274 h 129328"/>
                              <a:gd name="connsiteX10" fmla="*/ 64292 w 100122"/>
                              <a:gd name="connsiteY10" fmla="*/ 0 h 129328"/>
                              <a:gd name="connsiteX11" fmla="*/ 100122 w 100122"/>
                              <a:gd name="connsiteY11" fmla="*/ 36987 h 129328"/>
                              <a:gd name="connsiteX12" fmla="*/ 100122 w 100122"/>
                              <a:gd name="connsiteY12" fmla="*/ 129328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100122" h="129328">
                                <a:moveTo>
                                  <a:pt x="100122" y="129328"/>
                                </a:moveTo>
                                <a:lnTo>
                                  <a:pt x="74711" y="129328"/>
                                </a:lnTo>
                                <a:lnTo>
                                  <a:pt x="74711" y="38008"/>
                                </a:lnTo>
                                <a:cubicBezTo>
                                  <a:pt x="74711" y="28315"/>
                                  <a:pt x="69374" y="24233"/>
                                  <a:pt x="60988" y="24233"/>
                                </a:cubicBezTo>
                                <a:cubicBezTo>
                                  <a:pt x="45741" y="24233"/>
                                  <a:pt x="33798" y="39793"/>
                                  <a:pt x="25412" y="54843"/>
                                </a:cubicBezTo>
                                <a:lnTo>
                                  <a:pt x="25412" y="129328"/>
                                </a:lnTo>
                                <a:lnTo>
                                  <a:pt x="0" y="129328"/>
                                </a:lnTo>
                                <a:lnTo>
                                  <a:pt x="0" y="1786"/>
                                </a:lnTo>
                                <a:lnTo>
                                  <a:pt x="25412" y="1786"/>
                                </a:lnTo>
                                <a:lnTo>
                                  <a:pt x="25412" y="26274"/>
                                </a:lnTo>
                                <a:cubicBezTo>
                                  <a:pt x="34306" y="10459"/>
                                  <a:pt x="47012" y="0"/>
                                  <a:pt x="64292" y="0"/>
                                </a:cubicBezTo>
                                <a:cubicBezTo>
                                  <a:pt x="85129" y="0"/>
                                  <a:pt x="100122" y="11479"/>
                                  <a:pt x="100122" y="36987"/>
                                </a:cubicBezTo>
                                <a:lnTo>
                                  <a:pt x="100122" y="129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5454041" name="Freeform: Shape 1825454041"/>
                        <wps:cNvSpPr/>
                        <wps:spPr>
                          <a:xfrm>
                            <a:off x="3450028" y="57139"/>
                            <a:ext cx="105713" cy="129328"/>
                          </a:xfrm>
                          <a:custGeom>
                            <a:avLst/>
                            <a:gdLst>
                              <a:gd name="connsiteX0" fmla="*/ 12198 w 105713"/>
                              <a:gd name="connsiteY0" fmla="*/ 82648 h 129328"/>
                              <a:gd name="connsiteX1" fmla="*/ 0 w 105713"/>
                              <a:gd name="connsiteY1" fmla="*/ 51017 h 129328"/>
                              <a:gd name="connsiteX2" fmla="*/ 0 w 105713"/>
                              <a:gd name="connsiteY2" fmla="*/ 43620 h 129328"/>
                              <a:gd name="connsiteX3" fmla="*/ 52857 w 105713"/>
                              <a:gd name="connsiteY3" fmla="*/ 0 h 129328"/>
                              <a:gd name="connsiteX4" fmla="*/ 105713 w 105713"/>
                              <a:gd name="connsiteY4" fmla="*/ 44640 h 129328"/>
                              <a:gd name="connsiteX5" fmla="*/ 105713 w 105713"/>
                              <a:gd name="connsiteY5" fmla="*/ 129328 h 129328"/>
                              <a:gd name="connsiteX6" fmla="*/ 80301 w 105713"/>
                              <a:gd name="connsiteY6" fmla="*/ 129328 h 129328"/>
                              <a:gd name="connsiteX7" fmla="*/ 80301 w 105713"/>
                              <a:gd name="connsiteY7" fmla="*/ 47191 h 129328"/>
                              <a:gd name="connsiteX8" fmla="*/ 52857 w 105713"/>
                              <a:gd name="connsiteY8" fmla="*/ 24233 h 129328"/>
                              <a:gd name="connsiteX9" fmla="*/ 25412 w 105713"/>
                              <a:gd name="connsiteY9" fmla="*/ 47191 h 129328"/>
                              <a:gd name="connsiteX10" fmla="*/ 26682 w 105713"/>
                              <a:gd name="connsiteY10" fmla="*/ 59435 h 129328"/>
                              <a:gd name="connsiteX11" fmla="*/ 45233 w 105713"/>
                              <a:gd name="connsiteY11" fmla="*/ 56119 h 129328"/>
                              <a:gd name="connsiteX12" fmla="*/ 63783 w 105713"/>
                              <a:gd name="connsiteY12" fmla="*/ 56119 h 129328"/>
                              <a:gd name="connsiteX13" fmla="*/ 63783 w 105713"/>
                              <a:gd name="connsiteY13" fmla="*/ 80352 h 129328"/>
                              <a:gd name="connsiteX14" fmla="*/ 47012 w 105713"/>
                              <a:gd name="connsiteY14" fmla="*/ 80352 h 129328"/>
                              <a:gd name="connsiteX15" fmla="*/ 36847 w 105713"/>
                              <a:gd name="connsiteY15" fmla="*/ 89025 h 129328"/>
                              <a:gd name="connsiteX16" fmla="*/ 28969 w 105713"/>
                              <a:gd name="connsiteY16" fmla="*/ 129328 h 129328"/>
                              <a:gd name="connsiteX17" fmla="*/ 2287 w 105713"/>
                              <a:gd name="connsiteY17" fmla="*/ 129328 h 129328"/>
                              <a:gd name="connsiteX18" fmla="*/ 12198 w 105713"/>
                              <a:gd name="connsiteY18" fmla="*/ 82648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105713" h="129328">
                                <a:moveTo>
                                  <a:pt x="12198" y="82648"/>
                                </a:moveTo>
                                <a:cubicBezTo>
                                  <a:pt x="4066" y="74485"/>
                                  <a:pt x="0" y="64537"/>
                                  <a:pt x="0" y="51017"/>
                                </a:cubicBezTo>
                                <a:lnTo>
                                  <a:pt x="0" y="43620"/>
                                </a:lnTo>
                                <a:cubicBezTo>
                                  <a:pt x="0" y="15050"/>
                                  <a:pt x="26428" y="0"/>
                                  <a:pt x="52857" y="0"/>
                                </a:cubicBezTo>
                                <a:cubicBezTo>
                                  <a:pt x="79285" y="0"/>
                                  <a:pt x="105713" y="14285"/>
                                  <a:pt x="105713" y="44640"/>
                                </a:cubicBezTo>
                                <a:lnTo>
                                  <a:pt x="105713" y="129328"/>
                                </a:lnTo>
                                <a:lnTo>
                                  <a:pt x="80301" y="129328"/>
                                </a:lnTo>
                                <a:lnTo>
                                  <a:pt x="80301" y="47191"/>
                                </a:lnTo>
                                <a:cubicBezTo>
                                  <a:pt x="80301" y="31376"/>
                                  <a:pt x="66833" y="24233"/>
                                  <a:pt x="52857" y="24233"/>
                                </a:cubicBezTo>
                                <a:cubicBezTo>
                                  <a:pt x="38880" y="24233"/>
                                  <a:pt x="25412" y="31376"/>
                                  <a:pt x="25412" y="47191"/>
                                </a:cubicBezTo>
                                <a:cubicBezTo>
                                  <a:pt x="25412" y="51782"/>
                                  <a:pt x="25920" y="55354"/>
                                  <a:pt x="26682" y="59435"/>
                                </a:cubicBezTo>
                                <a:cubicBezTo>
                                  <a:pt x="31511" y="57139"/>
                                  <a:pt x="37609" y="56119"/>
                                  <a:pt x="45233" y="56119"/>
                                </a:cubicBezTo>
                                <a:lnTo>
                                  <a:pt x="63783" y="56119"/>
                                </a:lnTo>
                                <a:lnTo>
                                  <a:pt x="63783" y="80352"/>
                                </a:lnTo>
                                <a:lnTo>
                                  <a:pt x="47012" y="80352"/>
                                </a:lnTo>
                                <a:cubicBezTo>
                                  <a:pt x="40405" y="80352"/>
                                  <a:pt x="38118" y="82648"/>
                                  <a:pt x="36847" y="89025"/>
                                </a:cubicBezTo>
                                <a:lnTo>
                                  <a:pt x="28969" y="129328"/>
                                </a:lnTo>
                                <a:lnTo>
                                  <a:pt x="2287" y="129328"/>
                                </a:lnTo>
                                <a:lnTo>
                                  <a:pt x="12198" y="826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821807" name="Freeform: Shape 868821807"/>
                        <wps:cNvSpPr/>
                        <wps:spPr>
                          <a:xfrm>
                            <a:off x="3576070" y="58924"/>
                            <a:ext cx="100122" cy="129328"/>
                          </a:xfrm>
                          <a:custGeom>
                            <a:avLst/>
                            <a:gdLst>
                              <a:gd name="connsiteX0" fmla="*/ 100122 w 100122"/>
                              <a:gd name="connsiteY0" fmla="*/ 127543 h 129328"/>
                              <a:gd name="connsiteX1" fmla="*/ 76489 w 100122"/>
                              <a:gd name="connsiteY1" fmla="*/ 127543 h 129328"/>
                              <a:gd name="connsiteX2" fmla="*/ 74710 w 100122"/>
                              <a:gd name="connsiteY2" fmla="*/ 112748 h 129328"/>
                              <a:gd name="connsiteX3" fmla="*/ 37355 w 100122"/>
                              <a:gd name="connsiteY3" fmla="*/ 129328 h 129328"/>
                              <a:gd name="connsiteX4" fmla="*/ 0 w 100122"/>
                              <a:gd name="connsiteY4" fmla="*/ 90045 h 129328"/>
                              <a:gd name="connsiteX5" fmla="*/ 0 w 100122"/>
                              <a:gd name="connsiteY5" fmla="*/ 0 h 129328"/>
                              <a:gd name="connsiteX6" fmla="*/ 25412 w 100122"/>
                              <a:gd name="connsiteY6" fmla="*/ 0 h 129328"/>
                              <a:gd name="connsiteX7" fmla="*/ 25412 w 100122"/>
                              <a:gd name="connsiteY7" fmla="*/ 88770 h 129328"/>
                              <a:gd name="connsiteX8" fmla="*/ 38880 w 100122"/>
                              <a:gd name="connsiteY8" fmla="*/ 105095 h 129328"/>
                              <a:gd name="connsiteX9" fmla="*/ 74710 w 100122"/>
                              <a:gd name="connsiteY9" fmla="*/ 88260 h 129328"/>
                              <a:gd name="connsiteX10" fmla="*/ 74710 w 100122"/>
                              <a:gd name="connsiteY10" fmla="*/ 0 h 129328"/>
                              <a:gd name="connsiteX11" fmla="*/ 100122 w 100122"/>
                              <a:gd name="connsiteY11" fmla="*/ 0 h 129328"/>
                              <a:gd name="connsiteX12" fmla="*/ 100122 w 100122"/>
                              <a:gd name="connsiteY12" fmla="*/ 127543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100122" h="129328">
                                <a:moveTo>
                                  <a:pt x="100122" y="127543"/>
                                </a:moveTo>
                                <a:lnTo>
                                  <a:pt x="76489" y="127543"/>
                                </a:lnTo>
                                <a:lnTo>
                                  <a:pt x="74710" y="112748"/>
                                </a:lnTo>
                                <a:cubicBezTo>
                                  <a:pt x="64292" y="122186"/>
                                  <a:pt x="52094" y="129328"/>
                                  <a:pt x="37355" y="129328"/>
                                </a:cubicBezTo>
                                <a:cubicBezTo>
                                  <a:pt x="16517" y="129328"/>
                                  <a:pt x="0" y="117595"/>
                                  <a:pt x="0" y="90045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88770"/>
                                </a:lnTo>
                                <a:cubicBezTo>
                                  <a:pt x="25412" y="98973"/>
                                  <a:pt x="29986" y="105095"/>
                                  <a:pt x="38880" y="105095"/>
                                </a:cubicBezTo>
                                <a:cubicBezTo>
                                  <a:pt x="51078" y="105095"/>
                                  <a:pt x="62767" y="98463"/>
                                  <a:pt x="74710" y="88260"/>
                                </a:cubicBezTo>
                                <a:lnTo>
                                  <a:pt x="74710" y="0"/>
                                </a:lnTo>
                                <a:lnTo>
                                  <a:pt x="100122" y="0"/>
                                </a:lnTo>
                                <a:lnTo>
                                  <a:pt x="100122" y="127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6955709" name="Freeform: Shape 1456955709"/>
                        <wps:cNvSpPr/>
                        <wps:spPr>
                          <a:xfrm>
                            <a:off x="3582931" y="20661"/>
                            <a:ext cx="93261" cy="22957"/>
                          </a:xfrm>
                          <a:custGeom>
                            <a:avLst/>
                            <a:gdLst>
                              <a:gd name="connsiteX0" fmla="*/ 5337 w 93261"/>
                              <a:gd name="connsiteY0" fmla="*/ 0 h 22957"/>
                              <a:gd name="connsiteX1" fmla="*/ 93261 w 93261"/>
                              <a:gd name="connsiteY1" fmla="*/ 0 h 22957"/>
                              <a:gd name="connsiteX2" fmla="*/ 93261 w 93261"/>
                              <a:gd name="connsiteY2" fmla="*/ 22958 h 22957"/>
                              <a:gd name="connsiteX3" fmla="*/ 0 w 93261"/>
                              <a:gd name="connsiteY3" fmla="*/ 22958 h 22957"/>
                              <a:gd name="connsiteX4" fmla="*/ 5337 w 93261"/>
                              <a:gd name="connsiteY4" fmla="*/ 0 h 2295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93261" h="22957">
                                <a:moveTo>
                                  <a:pt x="5337" y="0"/>
                                </a:moveTo>
                                <a:lnTo>
                                  <a:pt x="93261" y="0"/>
                                </a:lnTo>
                                <a:lnTo>
                                  <a:pt x="93261" y="22958"/>
                                </a:lnTo>
                                <a:lnTo>
                                  <a:pt x="0" y="22958"/>
                                </a:lnTo>
                                <a:lnTo>
                                  <a:pt x="5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42416" name="Freeform: Shape 75142416"/>
                        <wps:cNvSpPr/>
                        <wps:spPr>
                          <a:xfrm>
                            <a:off x="3693472" y="57139"/>
                            <a:ext cx="105713" cy="129328"/>
                          </a:xfrm>
                          <a:custGeom>
                            <a:avLst/>
                            <a:gdLst>
                              <a:gd name="connsiteX0" fmla="*/ 12198 w 105713"/>
                              <a:gd name="connsiteY0" fmla="*/ 82648 h 129328"/>
                              <a:gd name="connsiteX1" fmla="*/ 0 w 105713"/>
                              <a:gd name="connsiteY1" fmla="*/ 51017 h 129328"/>
                              <a:gd name="connsiteX2" fmla="*/ 0 w 105713"/>
                              <a:gd name="connsiteY2" fmla="*/ 43620 h 129328"/>
                              <a:gd name="connsiteX3" fmla="*/ 52857 w 105713"/>
                              <a:gd name="connsiteY3" fmla="*/ 0 h 129328"/>
                              <a:gd name="connsiteX4" fmla="*/ 105713 w 105713"/>
                              <a:gd name="connsiteY4" fmla="*/ 44640 h 129328"/>
                              <a:gd name="connsiteX5" fmla="*/ 105713 w 105713"/>
                              <a:gd name="connsiteY5" fmla="*/ 129328 h 129328"/>
                              <a:gd name="connsiteX6" fmla="*/ 80301 w 105713"/>
                              <a:gd name="connsiteY6" fmla="*/ 129328 h 129328"/>
                              <a:gd name="connsiteX7" fmla="*/ 80301 w 105713"/>
                              <a:gd name="connsiteY7" fmla="*/ 47191 h 129328"/>
                              <a:gd name="connsiteX8" fmla="*/ 52857 w 105713"/>
                              <a:gd name="connsiteY8" fmla="*/ 24233 h 129328"/>
                              <a:gd name="connsiteX9" fmla="*/ 25412 w 105713"/>
                              <a:gd name="connsiteY9" fmla="*/ 47191 h 129328"/>
                              <a:gd name="connsiteX10" fmla="*/ 26682 w 105713"/>
                              <a:gd name="connsiteY10" fmla="*/ 59435 h 129328"/>
                              <a:gd name="connsiteX11" fmla="*/ 45233 w 105713"/>
                              <a:gd name="connsiteY11" fmla="*/ 56119 h 129328"/>
                              <a:gd name="connsiteX12" fmla="*/ 63783 w 105713"/>
                              <a:gd name="connsiteY12" fmla="*/ 56119 h 129328"/>
                              <a:gd name="connsiteX13" fmla="*/ 63783 w 105713"/>
                              <a:gd name="connsiteY13" fmla="*/ 80352 h 129328"/>
                              <a:gd name="connsiteX14" fmla="*/ 47012 w 105713"/>
                              <a:gd name="connsiteY14" fmla="*/ 80352 h 129328"/>
                              <a:gd name="connsiteX15" fmla="*/ 36847 w 105713"/>
                              <a:gd name="connsiteY15" fmla="*/ 89025 h 129328"/>
                              <a:gd name="connsiteX16" fmla="*/ 28969 w 105713"/>
                              <a:gd name="connsiteY16" fmla="*/ 129328 h 129328"/>
                              <a:gd name="connsiteX17" fmla="*/ 2287 w 105713"/>
                              <a:gd name="connsiteY17" fmla="*/ 129328 h 129328"/>
                              <a:gd name="connsiteX18" fmla="*/ 12198 w 105713"/>
                              <a:gd name="connsiteY18" fmla="*/ 82648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105713" h="129328">
                                <a:moveTo>
                                  <a:pt x="12198" y="82648"/>
                                </a:moveTo>
                                <a:cubicBezTo>
                                  <a:pt x="4066" y="74485"/>
                                  <a:pt x="0" y="64537"/>
                                  <a:pt x="0" y="51017"/>
                                </a:cubicBezTo>
                                <a:lnTo>
                                  <a:pt x="0" y="43620"/>
                                </a:lnTo>
                                <a:cubicBezTo>
                                  <a:pt x="0" y="15050"/>
                                  <a:pt x="26428" y="0"/>
                                  <a:pt x="52857" y="0"/>
                                </a:cubicBezTo>
                                <a:cubicBezTo>
                                  <a:pt x="79285" y="0"/>
                                  <a:pt x="105713" y="14285"/>
                                  <a:pt x="105713" y="44640"/>
                                </a:cubicBezTo>
                                <a:lnTo>
                                  <a:pt x="105713" y="129328"/>
                                </a:lnTo>
                                <a:lnTo>
                                  <a:pt x="80301" y="129328"/>
                                </a:lnTo>
                                <a:lnTo>
                                  <a:pt x="80301" y="47191"/>
                                </a:lnTo>
                                <a:cubicBezTo>
                                  <a:pt x="80301" y="31376"/>
                                  <a:pt x="66833" y="24233"/>
                                  <a:pt x="52857" y="24233"/>
                                </a:cubicBezTo>
                                <a:cubicBezTo>
                                  <a:pt x="38880" y="24233"/>
                                  <a:pt x="25412" y="31376"/>
                                  <a:pt x="25412" y="47191"/>
                                </a:cubicBezTo>
                                <a:cubicBezTo>
                                  <a:pt x="25412" y="51782"/>
                                  <a:pt x="25920" y="55354"/>
                                  <a:pt x="26682" y="59435"/>
                                </a:cubicBezTo>
                                <a:cubicBezTo>
                                  <a:pt x="31511" y="57139"/>
                                  <a:pt x="37609" y="56119"/>
                                  <a:pt x="45233" y="56119"/>
                                </a:cubicBezTo>
                                <a:lnTo>
                                  <a:pt x="63783" y="56119"/>
                                </a:lnTo>
                                <a:lnTo>
                                  <a:pt x="63783" y="80352"/>
                                </a:lnTo>
                                <a:lnTo>
                                  <a:pt x="47012" y="80352"/>
                                </a:lnTo>
                                <a:cubicBezTo>
                                  <a:pt x="40405" y="80352"/>
                                  <a:pt x="38118" y="82648"/>
                                  <a:pt x="36847" y="89025"/>
                                </a:cubicBezTo>
                                <a:lnTo>
                                  <a:pt x="28969" y="129328"/>
                                </a:lnTo>
                                <a:lnTo>
                                  <a:pt x="2287" y="129328"/>
                                </a:lnTo>
                                <a:lnTo>
                                  <a:pt x="12198" y="826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4640164" name="Freeform: Shape 1034640164"/>
                        <wps:cNvSpPr/>
                        <wps:spPr>
                          <a:xfrm>
                            <a:off x="3894480" y="57139"/>
                            <a:ext cx="95802" cy="131114"/>
                          </a:xfrm>
                          <a:custGeom>
                            <a:avLst/>
                            <a:gdLst>
                              <a:gd name="connsiteX0" fmla="*/ 0 w 95802"/>
                              <a:gd name="connsiteY0" fmla="*/ 8418 h 131114"/>
                              <a:gd name="connsiteX1" fmla="*/ 42692 w 95802"/>
                              <a:gd name="connsiteY1" fmla="*/ 0 h 131114"/>
                              <a:gd name="connsiteX2" fmla="*/ 95802 w 95802"/>
                              <a:gd name="connsiteY2" fmla="*/ 42344 h 131114"/>
                              <a:gd name="connsiteX3" fmla="*/ 91736 w 95802"/>
                              <a:gd name="connsiteY3" fmla="*/ 70149 h 131114"/>
                              <a:gd name="connsiteX4" fmla="*/ 82080 w 95802"/>
                              <a:gd name="connsiteY4" fmla="*/ 104840 h 131114"/>
                              <a:gd name="connsiteX5" fmla="*/ 45233 w 95802"/>
                              <a:gd name="connsiteY5" fmla="*/ 131114 h 131114"/>
                              <a:gd name="connsiteX6" fmla="*/ 19567 w 95802"/>
                              <a:gd name="connsiteY6" fmla="*/ 127033 h 131114"/>
                              <a:gd name="connsiteX7" fmla="*/ 14739 w 95802"/>
                              <a:gd name="connsiteY7" fmla="*/ 88770 h 131114"/>
                              <a:gd name="connsiteX8" fmla="*/ 8132 w 95802"/>
                              <a:gd name="connsiteY8" fmla="*/ 82903 h 131114"/>
                              <a:gd name="connsiteX9" fmla="*/ 2795 w 95802"/>
                              <a:gd name="connsiteY9" fmla="*/ 82903 h 131114"/>
                              <a:gd name="connsiteX10" fmla="*/ 2795 w 95802"/>
                              <a:gd name="connsiteY10" fmla="*/ 58670 h 131114"/>
                              <a:gd name="connsiteX11" fmla="*/ 11181 w 95802"/>
                              <a:gd name="connsiteY11" fmla="*/ 58670 h 131114"/>
                              <a:gd name="connsiteX12" fmla="*/ 39642 w 95802"/>
                              <a:gd name="connsiteY12" fmla="*/ 83668 h 131114"/>
                              <a:gd name="connsiteX13" fmla="*/ 42692 w 95802"/>
                              <a:gd name="connsiteY13" fmla="*/ 106881 h 131114"/>
                              <a:gd name="connsiteX14" fmla="*/ 47266 w 95802"/>
                              <a:gd name="connsiteY14" fmla="*/ 106881 h 131114"/>
                              <a:gd name="connsiteX15" fmla="*/ 57176 w 95802"/>
                              <a:gd name="connsiteY15" fmla="*/ 99483 h 131114"/>
                              <a:gd name="connsiteX16" fmla="*/ 65816 w 95802"/>
                              <a:gd name="connsiteY16" fmla="*/ 67343 h 131114"/>
                              <a:gd name="connsiteX17" fmla="*/ 70390 w 95802"/>
                              <a:gd name="connsiteY17" fmla="*/ 43365 h 131114"/>
                              <a:gd name="connsiteX18" fmla="*/ 42438 w 95802"/>
                              <a:gd name="connsiteY18" fmla="*/ 24233 h 131114"/>
                              <a:gd name="connsiteX19" fmla="*/ 3558 w 95802"/>
                              <a:gd name="connsiteY19" fmla="*/ 31376 h 131114"/>
                              <a:gd name="connsiteX20" fmla="*/ 0 w 95802"/>
                              <a:gd name="connsiteY20" fmla="*/ 8418 h 1311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</a:cxnLst>
                            <a:rect l="l" t="t" r="r" b="b"/>
                            <a:pathLst>
                              <a:path w="95802" h="131114">
                                <a:moveTo>
                                  <a:pt x="0" y="8418"/>
                                </a:moveTo>
                                <a:cubicBezTo>
                                  <a:pt x="12960" y="3571"/>
                                  <a:pt x="27445" y="0"/>
                                  <a:pt x="42692" y="0"/>
                                </a:cubicBezTo>
                                <a:cubicBezTo>
                                  <a:pt x="69628" y="0"/>
                                  <a:pt x="95802" y="10714"/>
                                  <a:pt x="95802" y="42344"/>
                                </a:cubicBezTo>
                                <a:cubicBezTo>
                                  <a:pt x="95802" y="52548"/>
                                  <a:pt x="94532" y="60455"/>
                                  <a:pt x="91736" y="70149"/>
                                </a:cubicBezTo>
                                <a:lnTo>
                                  <a:pt x="82080" y="104840"/>
                                </a:lnTo>
                                <a:cubicBezTo>
                                  <a:pt x="76743" y="124482"/>
                                  <a:pt x="62005" y="131114"/>
                                  <a:pt x="45233" y="131114"/>
                                </a:cubicBezTo>
                                <a:cubicBezTo>
                                  <a:pt x="37355" y="131114"/>
                                  <a:pt x="28461" y="129584"/>
                                  <a:pt x="19567" y="127033"/>
                                </a:cubicBezTo>
                                <a:lnTo>
                                  <a:pt x="14739" y="88770"/>
                                </a:lnTo>
                                <a:cubicBezTo>
                                  <a:pt x="14231" y="84178"/>
                                  <a:pt x="12706" y="82903"/>
                                  <a:pt x="8132" y="82903"/>
                                </a:cubicBezTo>
                                <a:lnTo>
                                  <a:pt x="2795" y="82903"/>
                                </a:lnTo>
                                <a:lnTo>
                                  <a:pt x="2795" y="58670"/>
                                </a:lnTo>
                                <a:lnTo>
                                  <a:pt x="11181" y="58670"/>
                                </a:lnTo>
                                <a:cubicBezTo>
                                  <a:pt x="29477" y="58670"/>
                                  <a:pt x="37355" y="66067"/>
                                  <a:pt x="39642" y="83668"/>
                                </a:cubicBezTo>
                                <a:lnTo>
                                  <a:pt x="42692" y="106881"/>
                                </a:lnTo>
                                <a:lnTo>
                                  <a:pt x="47266" y="106881"/>
                                </a:lnTo>
                                <a:cubicBezTo>
                                  <a:pt x="52602" y="106881"/>
                                  <a:pt x="55652" y="105095"/>
                                  <a:pt x="57176" y="99483"/>
                                </a:cubicBezTo>
                                <a:lnTo>
                                  <a:pt x="65816" y="67343"/>
                                </a:lnTo>
                                <a:cubicBezTo>
                                  <a:pt x="68358" y="57904"/>
                                  <a:pt x="70390" y="50507"/>
                                  <a:pt x="70390" y="43365"/>
                                </a:cubicBezTo>
                                <a:cubicBezTo>
                                  <a:pt x="70390" y="28825"/>
                                  <a:pt x="57430" y="24233"/>
                                  <a:pt x="42438" y="24233"/>
                                </a:cubicBezTo>
                                <a:cubicBezTo>
                                  <a:pt x="28715" y="24233"/>
                                  <a:pt x="12960" y="28059"/>
                                  <a:pt x="3558" y="31376"/>
                                </a:cubicBezTo>
                                <a:lnTo>
                                  <a:pt x="0" y="84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005366" name="Freeform: Shape 770005366"/>
                        <wps:cNvSpPr/>
                        <wps:spPr>
                          <a:xfrm>
                            <a:off x="3944541" y="1785"/>
                            <a:ext cx="126550" cy="184682"/>
                          </a:xfrm>
                          <a:custGeom>
                            <a:avLst/>
                            <a:gdLst>
                              <a:gd name="connsiteX0" fmla="*/ 21091 w 126550"/>
                              <a:gd name="connsiteY0" fmla="*/ 0 h 184682"/>
                              <a:gd name="connsiteX1" fmla="*/ 42692 w 126550"/>
                              <a:gd name="connsiteY1" fmla="*/ 21682 h 184682"/>
                              <a:gd name="connsiteX2" fmla="*/ 21091 w 126550"/>
                              <a:gd name="connsiteY2" fmla="*/ 42854 h 184682"/>
                              <a:gd name="connsiteX3" fmla="*/ 0 w 126550"/>
                              <a:gd name="connsiteY3" fmla="*/ 21682 h 184682"/>
                              <a:gd name="connsiteX4" fmla="*/ 21091 w 126550"/>
                              <a:gd name="connsiteY4" fmla="*/ 0 h 184682"/>
                              <a:gd name="connsiteX5" fmla="*/ 21091 w 126550"/>
                              <a:gd name="connsiteY5" fmla="*/ 27804 h 184682"/>
                              <a:gd name="connsiteX6" fmla="*/ 27444 w 126550"/>
                              <a:gd name="connsiteY6" fmla="*/ 21682 h 184682"/>
                              <a:gd name="connsiteX7" fmla="*/ 21091 w 126550"/>
                              <a:gd name="connsiteY7" fmla="*/ 15305 h 184682"/>
                              <a:gd name="connsiteX8" fmla="*/ 14993 w 126550"/>
                              <a:gd name="connsiteY8" fmla="*/ 21682 h 184682"/>
                              <a:gd name="connsiteX9" fmla="*/ 21091 w 126550"/>
                              <a:gd name="connsiteY9" fmla="*/ 27804 h 184682"/>
                              <a:gd name="connsiteX10" fmla="*/ 101139 w 126550"/>
                              <a:gd name="connsiteY10" fmla="*/ 184682 h 184682"/>
                              <a:gd name="connsiteX11" fmla="*/ 101139 w 126550"/>
                              <a:gd name="connsiteY11" fmla="*/ 99483 h 184682"/>
                              <a:gd name="connsiteX12" fmla="*/ 77506 w 126550"/>
                              <a:gd name="connsiteY12" fmla="*/ 79587 h 184682"/>
                              <a:gd name="connsiteX13" fmla="*/ 56668 w 126550"/>
                              <a:gd name="connsiteY13" fmla="*/ 83158 h 184682"/>
                              <a:gd name="connsiteX14" fmla="*/ 56668 w 126550"/>
                              <a:gd name="connsiteY14" fmla="*/ 59435 h 184682"/>
                              <a:gd name="connsiteX15" fmla="*/ 80809 w 126550"/>
                              <a:gd name="connsiteY15" fmla="*/ 55354 h 184682"/>
                              <a:gd name="connsiteX16" fmla="*/ 126550 w 126550"/>
                              <a:gd name="connsiteY16" fmla="*/ 97953 h 184682"/>
                              <a:gd name="connsiteX17" fmla="*/ 126550 w 126550"/>
                              <a:gd name="connsiteY17" fmla="*/ 184682 h 184682"/>
                              <a:gd name="connsiteX18" fmla="*/ 101139 w 126550"/>
                              <a:gd name="connsiteY18" fmla="*/ 184682 h 18468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126550" h="184682">
                                <a:moveTo>
                                  <a:pt x="21091" y="0"/>
                                </a:moveTo>
                                <a:cubicBezTo>
                                  <a:pt x="33289" y="0"/>
                                  <a:pt x="42692" y="9438"/>
                                  <a:pt x="42692" y="21682"/>
                                </a:cubicBezTo>
                                <a:cubicBezTo>
                                  <a:pt x="42692" y="33926"/>
                                  <a:pt x="33289" y="42854"/>
                                  <a:pt x="21091" y="42854"/>
                                </a:cubicBezTo>
                                <a:cubicBezTo>
                                  <a:pt x="8894" y="42854"/>
                                  <a:pt x="0" y="33416"/>
                                  <a:pt x="0" y="21682"/>
                                </a:cubicBezTo>
                                <a:cubicBezTo>
                                  <a:pt x="0" y="9948"/>
                                  <a:pt x="9402" y="0"/>
                                  <a:pt x="21091" y="0"/>
                                </a:cubicBezTo>
                                <a:close/>
                                <a:moveTo>
                                  <a:pt x="21091" y="27804"/>
                                </a:moveTo>
                                <a:cubicBezTo>
                                  <a:pt x="24649" y="27804"/>
                                  <a:pt x="27444" y="24998"/>
                                  <a:pt x="27444" y="21682"/>
                                </a:cubicBezTo>
                                <a:cubicBezTo>
                                  <a:pt x="27444" y="18111"/>
                                  <a:pt x="24649" y="15305"/>
                                  <a:pt x="21091" y="15305"/>
                                </a:cubicBezTo>
                                <a:cubicBezTo>
                                  <a:pt x="18042" y="15305"/>
                                  <a:pt x="14993" y="18111"/>
                                  <a:pt x="14993" y="21682"/>
                                </a:cubicBezTo>
                                <a:cubicBezTo>
                                  <a:pt x="14993" y="24998"/>
                                  <a:pt x="18042" y="27804"/>
                                  <a:pt x="21091" y="27804"/>
                                </a:cubicBezTo>
                                <a:close/>
                                <a:moveTo>
                                  <a:pt x="101139" y="184682"/>
                                </a:moveTo>
                                <a:lnTo>
                                  <a:pt x="101139" y="99483"/>
                                </a:lnTo>
                                <a:cubicBezTo>
                                  <a:pt x="101139" y="84178"/>
                                  <a:pt x="89957" y="79587"/>
                                  <a:pt x="77506" y="79587"/>
                                </a:cubicBezTo>
                                <a:cubicBezTo>
                                  <a:pt x="70136" y="79587"/>
                                  <a:pt x="62767" y="81117"/>
                                  <a:pt x="56668" y="83158"/>
                                </a:cubicBezTo>
                                <a:lnTo>
                                  <a:pt x="56668" y="59435"/>
                                </a:lnTo>
                                <a:cubicBezTo>
                                  <a:pt x="64037" y="56884"/>
                                  <a:pt x="72423" y="55354"/>
                                  <a:pt x="80809" y="55354"/>
                                </a:cubicBezTo>
                                <a:cubicBezTo>
                                  <a:pt x="103934" y="55354"/>
                                  <a:pt x="126550" y="66577"/>
                                  <a:pt x="126550" y="97953"/>
                                </a:cubicBezTo>
                                <a:lnTo>
                                  <a:pt x="126550" y="184682"/>
                                </a:lnTo>
                                <a:lnTo>
                                  <a:pt x="101139" y="1846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9151377" name="Freeform: Shape 1589151377"/>
                        <wps:cNvSpPr/>
                        <wps:spPr>
                          <a:xfrm>
                            <a:off x="4086593" y="57139"/>
                            <a:ext cx="105713" cy="129328"/>
                          </a:xfrm>
                          <a:custGeom>
                            <a:avLst/>
                            <a:gdLst>
                              <a:gd name="connsiteX0" fmla="*/ 105713 w 105713"/>
                              <a:gd name="connsiteY0" fmla="*/ 129328 h 129328"/>
                              <a:gd name="connsiteX1" fmla="*/ 80301 w 105713"/>
                              <a:gd name="connsiteY1" fmla="*/ 129328 h 129328"/>
                              <a:gd name="connsiteX2" fmla="*/ 80301 w 105713"/>
                              <a:gd name="connsiteY2" fmla="*/ 44895 h 129328"/>
                              <a:gd name="connsiteX3" fmla="*/ 55906 w 105713"/>
                              <a:gd name="connsiteY3" fmla="*/ 24233 h 129328"/>
                              <a:gd name="connsiteX4" fmla="*/ 28207 w 105713"/>
                              <a:gd name="connsiteY4" fmla="*/ 29335 h 129328"/>
                              <a:gd name="connsiteX5" fmla="*/ 30748 w 105713"/>
                              <a:gd name="connsiteY5" fmla="*/ 48466 h 129328"/>
                              <a:gd name="connsiteX6" fmla="*/ 30748 w 105713"/>
                              <a:gd name="connsiteY6" fmla="*/ 129328 h 129328"/>
                              <a:gd name="connsiteX7" fmla="*/ 5336 w 105713"/>
                              <a:gd name="connsiteY7" fmla="*/ 129328 h 129328"/>
                              <a:gd name="connsiteX8" fmla="*/ 5336 w 105713"/>
                              <a:gd name="connsiteY8" fmla="*/ 44640 h 129328"/>
                              <a:gd name="connsiteX9" fmla="*/ 0 w 105713"/>
                              <a:gd name="connsiteY9" fmla="*/ 16325 h 129328"/>
                              <a:gd name="connsiteX10" fmla="*/ 55906 w 105713"/>
                              <a:gd name="connsiteY10" fmla="*/ 0 h 129328"/>
                              <a:gd name="connsiteX11" fmla="*/ 105713 w 105713"/>
                              <a:gd name="connsiteY11" fmla="*/ 43365 h 129328"/>
                              <a:gd name="connsiteX12" fmla="*/ 105713 w 105713"/>
                              <a:gd name="connsiteY12" fmla="*/ 129328 h 129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105713" h="129328">
                                <a:moveTo>
                                  <a:pt x="105713" y="129328"/>
                                </a:moveTo>
                                <a:lnTo>
                                  <a:pt x="80301" y="129328"/>
                                </a:lnTo>
                                <a:lnTo>
                                  <a:pt x="80301" y="44895"/>
                                </a:lnTo>
                                <a:cubicBezTo>
                                  <a:pt x="80301" y="29335"/>
                                  <a:pt x="69374" y="24233"/>
                                  <a:pt x="55906" y="24233"/>
                                </a:cubicBezTo>
                                <a:cubicBezTo>
                                  <a:pt x="46758" y="24233"/>
                                  <a:pt x="36847" y="26529"/>
                                  <a:pt x="28207" y="29335"/>
                                </a:cubicBezTo>
                                <a:lnTo>
                                  <a:pt x="30748" y="48466"/>
                                </a:lnTo>
                                <a:lnTo>
                                  <a:pt x="30748" y="129328"/>
                                </a:lnTo>
                                <a:lnTo>
                                  <a:pt x="5336" y="129328"/>
                                </a:lnTo>
                                <a:lnTo>
                                  <a:pt x="5336" y="44640"/>
                                </a:lnTo>
                                <a:lnTo>
                                  <a:pt x="0" y="16325"/>
                                </a:lnTo>
                                <a:cubicBezTo>
                                  <a:pt x="15501" y="8928"/>
                                  <a:pt x="34560" y="0"/>
                                  <a:pt x="55906" y="0"/>
                                </a:cubicBezTo>
                                <a:cubicBezTo>
                                  <a:pt x="81826" y="0"/>
                                  <a:pt x="105713" y="11224"/>
                                  <a:pt x="105713" y="43365"/>
                                </a:cubicBezTo>
                                <a:lnTo>
                                  <a:pt x="105713" y="129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9442887" name="Freeform: Shape 1889442887"/>
                        <wps:cNvSpPr/>
                        <wps:spPr>
                          <a:xfrm>
                            <a:off x="4126997" y="2805"/>
                            <a:ext cx="78014" cy="40813"/>
                          </a:xfrm>
                          <a:custGeom>
                            <a:avLst/>
                            <a:gdLst>
                              <a:gd name="connsiteX0" fmla="*/ 25412 w 78014"/>
                              <a:gd name="connsiteY0" fmla="*/ 10459 h 40813"/>
                              <a:gd name="connsiteX1" fmla="*/ 31511 w 78014"/>
                              <a:gd name="connsiteY1" fmla="*/ 16581 h 40813"/>
                              <a:gd name="connsiteX2" fmla="*/ 78014 w 78014"/>
                              <a:gd name="connsiteY2" fmla="*/ 16581 h 40813"/>
                              <a:gd name="connsiteX3" fmla="*/ 78014 w 78014"/>
                              <a:gd name="connsiteY3" fmla="*/ 40814 h 40813"/>
                              <a:gd name="connsiteX4" fmla="*/ 25412 w 78014"/>
                              <a:gd name="connsiteY4" fmla="*/ 40814 h 40813"/>
                              <a:gd name="connsiteX5" fmla="*/ 0 w 78014"/>
                              <a:gd name="connsiteY5" fmla="*/ 16581 h 40813"/>
                              <a:gd name="connsiteX6" fmla="*/ 0 w 78014"/>
                              <a:gd name="connsiteY6" fmla="*/ 0 h 40813"/>
                              <a:gd name="connsiteX7" fmla="*/ 25412 w 78014"/>
                              <a:gd name="connsiteY7" fmla="*/ 0 h 40813"/>
                              <a:gd name="connsiteX8" fmla="*/ 25412 w 78014"/>
                              <a:gd name="connsiteY8" fmla="*/ 10459 h 408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78014" h="40813">
                                <a:moveTo>
                                  <a:pt x="25412" y="10459"/>
                                </a:moveTo>
                                <a:cubicBezTo>
                                  <a:pt x="25412" y="14540"/>
                                  <a:pt x="27191" y="16581"/>
                                  <a:pt x="31511" y="16581"/>
                                </a:cubicBezTo>
                                <a:lnTo>
                                  <a:pt x="78014" y="16581"/>
                                </a:lnTo>
                                <a:lnTo>
                                  <a:pt x="78014" y="40814"/>
                                </a:lnTo>
                                <a:lnTo>
                                  <a:pt x="25412" y="40814"/>
                                </a:lnTo>
                                <a:cubicBezTo>
                                  <a:pt x="9402" y="40814"/>
                                  <a:pt x="0" y="33926"/>
                                  <a:pt x="0" y="16581"/>
                                </a:cubicBezTo>
                                <a:lnTo>
                                  <a:pt x="0" y="0"/>
                                </a:lnTo>
                                <a:lnTo>
                                  <a:pt x="25412" y="0"/>
                                </a:lnTo>
                                <a:lnTo>
                                  <a:pt x="25412" y="104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52330" name="Freeform: Shape 74952330"/>
                        <wps:cNvSpPr/>
                        <wps:spPr>
                          <a:xfrm>
                            <a:off x="4210094" y="57139"/>
                            <a:ext cx="107745" cy="131114"/>
                          </a:xfrm>
                          <a:custGeom>
                            <a:avLst/>
                            <a:gdLst>
                              <a:gd name="connsiteX0" fmla="*/ 25412 w 107745"/>
                              <a:gd name="connsiteY0" fmla="*/ 89790 h 131114"/>
                              <a:gd name="connsiteX1" fmla="*/ 46758 w 107745"/>
                              <a:gd name="connsiteY1" fmla="*/ 106881 h 131114"/>
                              <a:gd name="connsiteX2" fmla="*/ 66325 w 107745"/>
                              <a:gd name="connsiteY2" fmla="*/ 102800 h 131114"/>
                              <a:gd name="connsiteX3" fmla="*/ 66325 w 107745"/>
                              <a:gd name="connsiteY3" fmla="*/ 126523 h 131114"/>
                              <a:gd name="connsiteX4" fmla="*/ 43962 w 107745"/>
                              <a:gd name="connsiteY4" fmla="*/ 131114 h 131114"/>
                              <a:gd name="connsiteX5" fmla="*/ 0 w 107745"/>
                              <a:gd name="connsiteY5" fmla="*/ 91066 h 131114"/>
                              <a:gd name="connsiteX6" fmla="*/ 0 w 107745"/>
                              <a:gd name="connsiteY6" fmla="*/ 46936 h 131114"/>
                              <a:gd name="connsiteX7" fmla="*/ 53873 w 107745"/>
                              <a:gd name="connsiteY7" fmla="*/ 0 h 131114"/>
                              <a:gd name="connsiteX8" fmla="*/ 107746 w 107745"/>
                              <a:gd name="connsiteY8" fmla="*/ 46936 h 131114"/>
                              <a:gd name="connsiteX9" fmla="*/ 107746 w 107745"/>
                              <a:gd name="connsiteY9" fmla="*/ 129328 h 131114"/>
                              <a:gd name="connsiteX10" fmla="*/ 82334 w 107745"/>
                              <a:gd name="connsiteY10" fmla="*/ 129328 h 131114"/>
                              <a:gd name="connsiteX11" fmla="*/ 82334 w 107745"/>
                              <a:gd name="connsiteY11" fmla="*/ 47701 h 131114"/>
                              <a:gd name="connsiteX12" fmla="*/ 53873 w 107745"/>
                              <a:gd name="connsiteY12" fmla="*/ 24233 h 131114"/>
                              <a:gd name="connsiteX13" fmla="*/ 25412 w 107745"/>
                              <a:gd name="connsiteY13" fmla="*/ 47701 h 131114"/>
                              <a:gd name="connsiteX14" fmla="*/ 25412 w 107745"/>
                              <a:gd name="connsiteY14" fmla="*/ 89790 h 1311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107745" h="131114">
                                <a:moveTo>
                                  <a:pt x="25412" y="89790"/>
                                </a:moveTo>
                                <a:cubicBezTo>
                                  <a:pt x="25412" y="102544"/>
                                  <a:pt x="35831" y="106881"/>
                                  <a:pt x="46758" y="106881"/>
                                </a:cubicBezTo>
                                <a:cubicBezTo>
                                  <a:pt x="53873" y="106881"/>
                                  <a:pt x="61242" y="105350"/>
                                  <a:pt x="66325" y="102800"/>
                                </a:cubicBezTo>
                                <a:lnTo>
                                  <a:pt x="66325" y="126523"/>
                                </a:lnTo>
                                <a:cubicBezTo>
                                  <a:pt x="59717" y="129584"/>
                                  <a:pt x="51840" y="131114"/>
                                  <a:pt x="43962" y="131114"/>
                                </a:cubicBezTo>
                                <a:cubicBezTo>
                                  <a:pt x="19567" y="131114"/>
                                  <a:pt x="0" y="118615"/>
                                  <a:pt x="0" y="91066"/>
                                </a:cubicBezTo>
                                <a:lnTo>
                                  <a:pt x="0" y="46936"/>
                                </a:lnTo>
                                <a:cubicBezTo>
                                  <a:pt x="0" y="15050"/>
                                  <a:pt x="26936" y="0"/>
                                  <a:pt x="53873" y="0"/>
                                </a:cubicBezTo>
                                <a:cubicBezTo>
                                  <a:pt x="80809" y="0"/>
                                  <a:pt x="107746" y="15050"/>
                                  <a:pt x="107746" y="46936"/>
                                </a:cubicBezTo>
                                <a:lnTo>
                                  <a:pt x="107746" y="129328"/>
                                </a:lnTo>
                                <a:lnTo>
                                  <a:pt x="82334" y="129328"/>
                                </a:lnTo>
                                <a:lnTo>
                                  <a:pt x="82334" y="47701"/>
                                </a:lnTo>
                                <a:cubicBezTo>
                                  <a:pt x="82334" y="31631"/>
                                  <a:pt x="68103" y="24233"/>
                                  <a:pt x="53873" y="24233"/>
                                </a:cubicBezTo>
                                <a:cubicBezTo>
                                  <a:pt x="39642" y="24233"/>
                                  <a:pt x="25412" y="31631"/>
                                  <a:pt x="25412" y="47701"/>
                                </a:cubicBezTo>
                                <a:lnTo>
                                  <a:pt x="25412" y="89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2071178822" name="Graphic 1" descr="บริษัท สยาม พี แอนด์ ดับบลิว เทคนิค จํากัด&#10;Siam P&amp;W Technic Co., Ltd."/>
                      <wpg:cNvGrpSpPr/>
                      <wpg:grpSpPr>
                        <a:xfrm>
                          <a:off x="786698" y="277980"/>
                          <a:ext cx="2506539" cy="173903"/>
                          <a:chOff x="786698" y="277980"/>
                          <a:chExt cx="2506539" cy="173903"/>
                        </a:xfrm>
                        <a:solidFill>
                          <a:srgbClr val="231F20"/>
                        </a:solidFill>
                      </wpg:grpSpPr>
                      <wps:wsp>
                        <wps:cNvPr id="1696160420" name="Freeform: Shape 1696160420"/>
                        <wps:cNvSpPr/>
                        <wps:spPr>
                          <a:xfrm>
                            <a:off x="786698" y="277980"/>
                            <a:ext cx="112567" cy="145281"/>
                          </a:xfrm>
                          <a:custGeom>
                            <a:avLst/>
                            <a:gdLst>
                              <a:gd name="connsiteX0" fmla="*/ 56337 w 112567"/>
                              <a:gd name="connsiteY0" fmla="*/ 121611 h 145281"/>
                              <a:gd name="connsiteX1" fmla="*/ 78826 w 112567"/>
                              <a:gd name="connsiteY1" fmla="*/ 92787 h 145281"/>
                              <a:gd name="connsiteX2" fmla="*/ 16059 w 112567"/>
                              <a:gd name="connsiteY2" fmla="*/ 72507 h 145281"/>
                              <a:gd name="connsiteX3" fmla="*/ 108050 w 112567"/>
                              <a:gd name="connsiteY3" fmla="*/ 44703 h 145281"/>
                              <a:gd name="connsiteX4" fmla="*/ 80478 w 112567"/>
                              <a:gd name="connsiteY4" fmla="*/ 44703 h 145281"/>
                              <a:gd name="connsiteX5" fmla="*/ 35245 w 112567"/>
                              <a:gd name="connsiteY5" fmla="*/ 51590 h 145281"/>
                              <a:gd name="connsiteX6" fmla="*/ 112497 w 112567"/>
                              <a:gd name="connsiteY6" fmla="*/ 101077 h 145281"/>
                              <a:gd name="connsiteX7" fmla="*/ 50 w 112567"/>
                              <a:gd name="connsiteY7" fmla="*/ 98781 h 145281"/>
                              <a:gd name="connsiteX8" fmla="*/ 27367 w 112567"/>
                              <a:gd name="connsiteY8" fmla="*/ 98781 h 145281"/>
                              <a:gd name="connsiteX9" fmla="*/ 56464 w 112567"/>
                              <a:gd name="connsiteY9" fmla="*/ 121356 h 1452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112567" h="145281">
                                <a:moveTo>
                                  <a:pt x="56337" y="121611"/>
                                </a:moveTo>
                                <a:cubicBezTo>
                                  <a:pt x="74125" y="124545"/>
                                  <a:pt x="96106" y="107327"/>
                                  <a:pt x="78826" y="92787"/>
                                </a:cubicBezTo>
                                <a:cubicBezTo>
                                  <a:pt x="64850" y="84751"/>
                                  <a:pt x="26859" y="81563"/>
                                  <a:pt x="16059" y="72507"/>
                                </a:cubicBezTo>
                                <a:cubicBezTo>
                                  <a:pt x="-46581" y="7460"/>
                                  <a:pt x="105254" y="-37945"/>
                                  <a:pt x="108050" y="44703"/>
                                </a:cubicBezTo>
                                <a:lnTo>
                                  <a:pt x="80478" y="44703"/>
                                </a:lnTo>
                                <a:cubicBezTo>
                                  <a:pt x="82130" y="9884"/>
                                  <a:pt x="6530" y="22638"/>
                                  <a:pt x="35245" y="51590"/>
                                </a:cubicBezTo>
                                <a:cubicBezTo>
                                  <a:pt x="60657" y="63324"/>
                                  <a:pt x="114784" y="60008"/>
                                  <a:pt x="112497" y="101077"/>
                                </a:cubicBezTo>
                                <a:cubicBezTo>
                                  <a:pt x="113259" y="161150"/>
                                  <a:pt x="-2746" y="159619"/>
                                  <a:pt x="50" y="98781"/>
                                </a:cubicBezTo>
                                <a:lnTo>
                                  <a:pt x="27367" y="98781"/>
                                </a:lnTo>
                                <a:cubicBezTo>
                                  <a:pt x="29654" y="115617"/>
                                  <a:pt x="38422" y="120974"/>
                                  <a:pt x="56464" y="121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070824" name="Freeform: Shape 759070824"/>
                        <wps:cNvSpPr/>
                        <wps:spPr>
                          <a:xfrm>
                            <a:off x="918635" y="280976"/>
                            <a:ext cx="26936" cy="138511"/>
                          </a:xfrm>
                          <a:custGeom>
                            <a:avLst/>
                            <a:gdLst>
                              <a:gd name="connsiteX0" fmla="*/ 26936 w 26936"/>
                              <a:gd name="connsiteY0" fmla="*/ 0 h 138511"/>
                              <a:gd name="connsiteX1" fmla="*/ 26936 w 26936"/>
                              <a:gd name="connsiteY1" fmla="*/ 24616 h 138511"/>
                              <a:gd name="connsiteX2" fmla="*/ 0 w 26936"/>
                              <a:gd name="connsiteY2" fmla="*/ 24616 h 138511"/>
                              <a:gd name="connsiteX3" fmla="*/ 0 w 26936"/>
                              <a:gd name="connsiteY3" fmla="*/ 0 h 138511"/>
                              <a:gd name="connsiteX4" fmla="*/ 26936 w 26936"/>
                              <a:gd name="connsiteY4" fmla="*/ 0 h 138511"/>
                              <a:gd name="connsiteX5" fmla="*/ 26936 w 26936"/>
                              <a:gd name="connsiteY5" fmla="*/ 36732 h 138511"/>
                              <a:gd name="connsiteX6" fmla="*/ 26936 w 26936"/>
                              <a:gd name="connsiteY6" fmla="*/ 138512 h 138511"/>
                              <a:gd name="connsiteX7" fmla="*/ 0 w 26936"/>
                              <a:gd name="connsiteY7" fmla="*/ 138512 h 138511"/>
                              <a:gd name="connsiteX8" fmla="*/ 0 w 26936"/>
                              <a:gd name="connsiteY8" fmla="*/ 36732 h 138511"/>
                              <a:gd name="connsiteX9" fmla="*/ 26936 w 26936"/>
                              <a:gd name="connsiteY9" fmla="*/ 36732 h 13851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936" h="138511">
                                <a:moveTo>
                                  <a:pt x="26936" y="0"/>
                                </a:moveTo>
                                <a:lnTo>
                                  <a:pt x="26936" y="24616"/>
                                </a:lnTo>
                                <a:lnTo>
                                  <a:pt x="0" y="24616"/>
                                </a:lnTo>
                                <a:lnTo>
                                  <a:pt x="0" y="0"/>
                                </a:lnTo>
                                <a:lnTo>
                                  <a:pt x="26936" y="0"/>
                                </a:lnTo>
                                <a:close/>
                                <a:moveTo>
                                  <a:pt x="26936" y="36732"/>
                                </a:moveTo>
                                <a:lnTo>
                                  <a:pt x="26936" y="138512"/>
                                </a:lnTo>
                                <a:lnTo>
                                  <a:pt x="0" y="138512"/>
                                </a:lnTo>
                                <a:lnTo>
                                  <a:pt x="0" y="36732"/>
                                </a:lnTo>
                                <a:lnTo>
                                  <a:pt x="26936" y="367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5787294" name="Freeform: Shape 2105787294"/>
                        <wps:cNvSpPr/>
                        <wps:spPr>
                          <a:xfrm>
                            <a:off x="965165" y="314860"/>
                            <a:ext cx="94251" cy="108495"/>
                          </a:xfrm>
                          <a:custGeom>
                            <a:avLst/>
                            <a:gdLst>
                              <a:gd name="connsiteX0" fmla="*/ 9884 w 94251"/>
                              <a:gd name="connsiteY0" fmla="*/ 13817 h 108495"/>
                              <a:gd name="connsiteX1" fmla="*/ 88534 w 94251"/>
                              <a:gd name="connsiteY1" fmla="*/ 32056 h 108495"/>
                              <a:gd name="connsiteX2" fmla="*/ 94251 w 94251"/>
                              <a:gd name="connsiteY2" fmla="*/ 100674 h 108495"/>
                              <a:gd name="connsiteX3" fmla="*/ 94251 w 94251"/>
                              <a:gd name="connsiteY3" fmla="*/ 104628 h 108495"/>
                              <a:gd name="connsiteX4" fmla="*/ 65409 w 94251"/>
                              <a:gd name="connsiteY4" fmla="*/ 104628 h 108495"/>
                              <a:gd name="connsiteX5" fmla="*/ 62995 w 94251"/>
                              <a:gd name="connsiteY5" fmla="*/ 92639 h 108495"/>
                              <a:gd name="connsiteX6" fmla="*/ 45969 w 94251"/>
                              <a:gd name="connsiteY6" fmla="*/ 42642 h 108495"/>
                              <a:gd name="connsiteX7" fmla="*/ 28054 w 94251"/>
                              <a:gd name="connsiteY7" fmla="*/ 35755 h 108495"/>
                              <a:gd name="connsiteX8" fmla="*/ 2515 w 94251"/>
                              <a:gd name="connsiteY8" fmla="*/ 35755 h 108495"/>
                              <a:gd name="connsiteX9" fmla="*/ 10011 w 94251"/>
                              <a:gd name="connsiteY9" fmla="*/ 13817 h 108495"/>
                              <a:gd name="connsiteX10" fmla="*/ 29579 w 94251"/>
                              <a:gd name="connsiteY10" fmla="*/ 85369 h 108495"/>
                              <a:gd name="connsiteX11" fmla="*/ 61978 w 94251"/>
                              <a:gd name="connsiteY11" fmla="*/ 55141 h 108495"/>
                              <a:gd name="connsiteX12" fmla="*/ 29579 w 94251"/>
                              <a:gd name="connsiteY12" fmla="*/ 85369 h 1084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94251" h="108495">
                                <a:moveTo>
                                  <a:pt x="9884" y="13817"/>
                                </a:moveTo>
                                <a:cubicBezTo>
                                  <a:pt x="26275" y="-7100"/>
                                  <a:pt x="90567" y="-6717"/>
                                  <a:pt x="88534" y="32056"/>
                                </a:cubicBezTo>
                                <a:cubicBezTo>
                                  <a:pt x="91329" y="46724"/>
                                  <a:pt x="81800" y="90726"/>
                                  <a:pt x="94251" y="100674"/>
                                </a:cubicBezTo>
                                <a:lnTo>
                                  <a:pt x="94251" y="104628"/>
                                </a:lnTo>
                                <a:lnTo>
                                  <a:pt x="65409" y="104628"/>
                                </a:lnTo>
                                <a:cubicBezTo>
                                  <a:pt x="63757" y="100292"/>
                                  <a:pt x="63376" y="97231"/>
                                  <a:pt x="62995" y="92639"/>
                                </a:cubicBezTo>
                                <a:cubicBezTo>
                                  <a:pt x="6073" y="147993"/>
                                  <a:pt x="-36365" y="40474"/>
                                  <a:pt x="45969" y="42642"/>
                                </a:cubicBezTo>
                                <a:cubicBezTo>
                                  <a:pt x="90313" y="36010"/>
                                  <a:pt x="31357" y="2466"/>
                                  <a:pt x="28054" y="35755"/>
                                </a:cubicBezTo>
                                <a:lnTo>
                                  <a:pt x="2515" y="35755"/>
                                </a:lnTo>
                                <a:cubicBezTo>
                                  <a:pt x="3023" y="26827"/>
                                  <a:pt x="5564" y="19557"/>
                                  <a:pt x="10011" y="13817"/>
                                </a:cubicBezTo>
                                <a:close/>
                                <a:moveTo>
                                  <a:pt x="29579" y="85369"/>
                                </a:moveTo>
                                <a:cubicBezTo>
                                  <a:pt x="49273" y="96975"/>
                                  <a:pt x="66299" y="75931"/>
                                  <a:pt x="61978" y="55141"/>
                                </a:cubicBezTo>
                                <a:cubicBezTo>
                                  <a:pt x="48256" y="61774"/>
                                  <a:pt x="12934" y="62284"/>
                                  <a:pt x="29579" y="85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059052" name="Freeform: Shape 747059052"/>
                        <wps:cNvSpPr/>
                        <wps:spPr>
                          <a:xfrm>
                            <a:off x="1076696" y="315297"/>
                            <a:ext cx="145756" cy="104318"/>
                          </a:xfrm>
                          <a:custGeom>
                            <a:avLst/>
                            <a:gdLst>
                              <a:gd name="connsiteX0" fmla="*/ 57431 w 145756"/>
                              <a:gd name="connsiteY0" fmla="*/ 30471 h 104318"/>
                              <a:gd name="connsiteX1" fmla="*/ 26937 w 145756"/>
                              <a:gd name="connsiteY1" fmla="*/ 104318 h 104318"/>
                              <a:gd name="connsiteX2" fmla="*/ 0 w 145756"/>
                              <a:gd name="connsiteY2" fmla="*/ 104318 h 104318"/>
                              <a:gd name="connsiteX3" fmla="*/ 0 w 145756"/>
                              <a:gd name="connsiteY3" fmla="*/ 2666 h 104318"/>
                              <a:gd name="connsiteX4" fmla="*/ 25793 w 145756"/>
                              <a:gd name="connsiteY4" fmla="*/ 2666 h 104318"/>
                              <a:gd name="connsiteX5" fmla="*/ 25793 w 145756"/>
                              <a:gd name="connsiteY5" fmla="*/ 17461 h 104318"/>
                              <a:gd name="connsiteX6" fmla="*/ 82715 w 145756"/>
                              <a:gd name="connsiteY6" fmla="*/ 17461 h 104318"/>
                              <a:gd name="connsiteX7" fmla="*/ 144720 w 145756"/>
                              <a:gd name="connsiteY7" fmla="*/ 24986 h 104318"/>
                              <a:gd name="connsiteX8" fmla="*/ 145482 w 145756"/>
                              <a:gd name="connsiteY8" fmla="*/ 104191 h 104318"/>
                              <a:gd name="connsiteX9" fmla="*/ 118292 w 145756"/>
                              <a:gd name="connsiteY9" fmla="*/ 104191 h 104318"/>
                              <a:gd name="connsiteX10" fmla="*/ 103426 w 145756"/>
                              <a:gd name="connsiteY10" fmla="*/ 22691 h 104318"/>
                              <a:gd name="connsiteX11" fmla="*/ 86146 w 145756"/>
                              <a:gd name="connsiteY11" fmla="*/ 104191 h 104318"/>
                              <a:gd name="connsiteX12" fmla="*/ 59464 w 145756"/>
                              <a:gd name="connsiteY12" fmla="*/ 104191 h 104318"/>
                              <a:gd name="connsiteX13" fmla="*/ 57558 w 145756"/>
                              <a:gd name="connsiteY13" fmla="*/ 30343 h 10431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145756" h="104318">
                                <a:moveTo>
                                  <a:pt x="57431" y="30471"/>
                                </a:moveTo>
                                <a:cubicBezTo>
                                  <a:pt x="14866" y="-5496"/>
                                  <a:pt x="28969" y="85697"/>
                                  <a:pt x="26937" y="104318"/>
                                </a:cubicBezTo>
                                <a:lnTo>
                                  <a:pt x="0" y="104318"/>
                                </a:lnTo>
                                <a:lnTo>
                                  <a:pt x="0" y="2666"/>
                                </a:lnTo>
                                <a:lnTo>
                                  <a:pt x="25793" y="2666"/>
                                </a:lnTo>
                                <a:lnTo>
                                  <a:pt x="25793" y="17461"/>
                                </a:lnTo>
                                <a:cubicBezTo>
                                  <a:pt x="36212" y="-5114"/>
                                  <a:pt x="74202" y="-6517"/>
                                  <a:pt x="82715" y="17461"/>
                                </a:cubicBezTo>
                                <a:cubicBezTo>
                                  <a:pt x="95802" y="-8175"/>
                                  <a:pt x="139638" y="-5241"/>
                                  <a:pt x="144720" y="24986"/>
                                </a:cubicBezTo>
                                <a:cubicBezTo>
                                  <a:pt x="146753" y="33914"/>
                                  <a:pt x="145101" y="93605"/>
                                  <a:pt x="145482" y="104191"/>
                                </a:cubicBezTo>
                                <a:lnTo>
                                  <a:pt x="118292" y="104191"/>
                                </a:lnTo>
                                <a:cubicBezTo>
                                  <a:pt x="113718" y="89906"/>
                                  <a:pt x="130998" y="20778"/>
                                  <a:pt x="103426" y="22691"/>
                                </a:cubicBezTo>
                                <a:cubicBezTo>
                                  <a:pt x="73059" y="21670"/>
                                  <a:pt x="90466" y="87610"/>
                                  <a:pt x="86146" y="104191"/>
                                </a:cubicBezTo>
                                <a:lnTo>
                                  <a:pt x="59464" y="104191"/>
                                </a:lnTo>
                                <a:cubicBezTo>
                                  <a:pt x="58701" y="94752"/>
                                  <a:pt x="61369" y="37868"/>
                                  <a:pt x="57558" y="3034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884789" name="Freeform: Shape 838884789"/>
                        <wps:cNvSpPr/>
                        <wps:spPr>
                          <a:xfrm>
                            <a:off x="1302480" y="281546"/>
                            <a:ext cx="104958" cy="137941"/>
                          </a:xfrm>
                          <a:custGeom>
                            <a:avLst/>
                            <a:gdLst>
                              <a:gd name="connsiteX0" fmla="*/ 57558 w 104958"/>
                              <a:gd name="connsiteY0" fmla="*/ 88455 h 137941"/>
                              <a:gd name="connsiteX1" fmla="*/ 28461 w 104958"/>
                              <a:gd name="connsiteY1" fmla="*/ 88455 h 137941"/>
                              <a:gd name="connsiteX2" fmla="*/ 28461 w 104958"/>
                              <a:gd name="connsiteY2" fmla="*/ 137941 h 137941"/>
                              <a:gd name="connsiteX3" fmla="*/ 0 w 104958"/>
                              <a:gd name="connsiteY3" fmla="*/ 137941 h 137941"/>
                              <a:gd name="connsiteX4" fmla="*/ 0 w 104958"/>
                              <a:gd name="connsiteY4" fmla="*/ 195 h 137941"/>
                              <a:gd name="connsiteX5" fmla="*/ 59718 w 104958"/>
                              <a:gd name="connsiteY5" fmla="*/ 195 h 137941"/>
                              <a:gd name="connsiteX6" fmla="*/ 57558 w 104958"/>
                              <a:gd name="connsiteY6" fmla="*/ 88327 h 137941"/>
                              <a:gd name="connsiteX7" fmla="*/ 70899 w 104958"/>
                              <a:gd name="connsiteY7" fmla="*/ 59758 h 137941"/>
                              <a:gd name="connsiteX8" fmla="*/ 28334 w 104958"/>
                              <a:gd name="connsiteY8" fmla="*/ 24173 h 137941"/>
                              <a:gd name="connsiteX9" fmla="*/ 28334 w 104958"/>
                              <a:gd name="connsiteY9" fmla="*/ 64732 h 137941"/>
                              <a:gd name="connsiteX10" fmla="*/ 70899 w 104958"/>
                              <a:gd name="connsiteY10" fmla="*/ 59758 h 13794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104958" h="137941">
                                <a:moveTo>
                                  <a:pt x="57558" y="88455"/>
                                </a:moveTo>
                                <a:lnTo>
                                  <a:pt x="28461" y="88455"/>
                                </a:lnTo>
                                <a:lnTo>
                                  <a:pt x="28461" y="137941"/>
                                </a:lnTo>
                                <a:lnTo>
                                  <a:pt x="0" y="137941"/>
                                </a:lnTo>
                                <a:lnTo>
                                  <a:pt x="0" y="195"/>
                                </a:lnTo>
                                <a:lnTo>
                                  <a:pt x="59718" y="195"/>
                                </a:lnTo>
                                <a:cubicBezTo>
                                  <a:pt x="120960" y="-5034"/>
                                  <a:pt x="119816" y="96618"/>
                                  <a:pt x="57558" y="88327"/>
                                </a:cubicBezTo>
                                <a:close/>
                                <a:moveTo>
                                  <a:pt x="70899" y="59758"/>
                                </a:moveTo>
                                <a:cubicBezTo>
                                  <a:pt x="93007" y="26597"/>
                                  <a:pt x="53111" y="20730"/>
                                  <a:pt x="28334" y="24173"/>
                                </a:cubicBezTo>
                                <a:lnTo>
                                  <a:pt x="28334" y="64732"/>
                                </a:lnTo>
                                <a:cubicBezTo>
                                  <a:pt x="38499" y="63967"/>
                                  <a:pt x="63402" y="67665"/>
                                  <a:pt x="70899" y="5975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2873033" name="Freeform: Shape 1462873033"/>
                        <wps:cNvSpPr/>
                        <wps:spPr>
                          <a:xfrm>
                            <a:off x="1425481" y="283863"/>
                            <a:ext cx="122476" cy="139095"/>
                          </a:xfrm>
                          <a:custGeom>
                            <a:avLst/>
                            <a:gdLst>
                              <a:gd name="connsiteX0" fmla="*/ 43445 w 122476"/>
                              <a:gd name="connsiteY0" fmla="*/ 139068 h 139095"/>
                              <a:gd name="connsiteX1" fmla="*/ 28325 w 122476"/>
                              <a:gd name="connsiteY1" fmla="*/ 58716 h 139095"/>
                              <a:gd name="connsiteX2" fmla="*/ 63140 w 122476"/>
                              <a:gd name="connsiteY2" fmla="*/ 62925 h 139095"/>
                              <a:gd name="connsiteX3" fmla="*/ 82580 w 122476"/>
                              <a:gd name="connsiteY3" fmla="*/ 87031 h 139095"/>
                              <a:gd name="connsiteX4" fmla="*/ 89695 w 122476"/>
                              <a:gd name="connsiteY4" fmla="*/ 64456 h 139095"/>
                              <a:gd name="connsiteX5" fmla="*/ 113201 w 122476"/>
                              <a:gd name="connsiteY5" fmla="*/ 64456 h 139095"/>
                              <a:gd name="connsiteX6" fmla="*/ 97573 w 122476"/>
                              <a:gd name="connsiteY6" fmla="*/ 105652 h 139095"/>
                              <a:gd name="connsiteX7" fmla="*/ 122476 w 122476"/>
                              <a:gd name="connsiteY7" fmla="*/ 135752 h 139095"/>
                              <a:gd name="connsiteX8" fmla="*/ 90330 w 122476"/>
                              <a:gd name="connsiteY8" fmla="*/ 135752 h 139095"/>
                              <a:gd name="connsiteX9" fmla="*/ 80801 w 122476"/>
                              <a:gd name="connsiteY9" fmla="*/ 124018 h 139095"/>
                              <a:gd name="connsiteX10" fmla="*/ 43445 w 122476"/>
                              <a:gd name="connsiteY10" fmla="*/ 139068 h 139095"/>
                              <a:gd name="connsiteX11" fmla="*/ 42048 w 122476"/>
                              <a:gd name="connsiteY11" fmla="*/ 75679 h 139095"/>
                              <a:gd name="connsiteX12" fmla="*/ 67206 w 122476"/>
                              <a:gd name="connsiteY12" fmla="*/ 106927 h 139095"/>
                              <a:gd name="connsiteX13" fmla="*/ 42048 w 122476"/>
                              <a:gd name="connsiteY13" fmla="*/ 75679 h 139095"/>
                              <a:gd name="connsiteX14" fmla="*/ 40269 w 122476"/>
                              <a:gd name="connsiteY14" fmla="*/ 29381 h 139095"/>
                              <a:gd name="connsiteX15" fmla="*/ 50180 w 122476"/>
                              <a:gd name="connsiteY15" fmla="*/ 46855 h 139095"/>
                              <a:gd name="connsiteX16" fmla="*/ 40269 w 122476"/>
                              <a:gd name="connsiteY16" fmla="*/ 29381 h 139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122476" h="139095">
                                <a:moveTo>
                                  <a:pt x="43445" y="139068"/>
                                </a:moveTo>
                                <a:cubicBezTo>
                                  <a:pt x="-6107" y="140599"/>
                                  <a:pt x="-16145" y="76700"/>
                                  <a:pt x="28325" y="58716"/>
                                </a:cubicBezTo>
                                <a:cubicBezTo>
                                  <a:pt x="-32663" y="-32987"/>
                                  <a:pt x="150810" y="-6076"/>
                                  <a:pt x="63140" y="62925"/>
                                </a:cubicBezTo>
                                <a:lnTo>
                                  <a:pt x="82580" y="87031"/>
                                </a:lnTo>
                                <a:cubicBezTo>
                                  <a:pt x="87154" y="80398"/>
                                  <a:pt x="89568" y="72618"/>
                                  <a:pt x="89695" y="64456"/>
                                </a:cubicBezTo>
                                <a:lnTo>
                                  <a:pt x="113201" y="64456"/>
                                </a:lnTo>
                                <a:cubicBezTo>
                                  <a:pt x="112311" y="79378"/>
                                  <a:pt x="107737" y="92770"/>
                                  <a:pt x="97573" y="105652"/>
                                </a:cubicBezTo>
                                <a:lnTo>
                                  <a:pt x="122476" y="135752"/>
                                </a:lnTo>
                                <a:lnTo>
                                  <a:pt x="90330" y="135752"/>
                                </a:lnTo>
                                <a:lnTo>
                                  <a:pt x="80801" y="124018"/>
                                </a:lnTo>
                                <a:cubicBezTo>
                                  <a:pt x="69493" y="134732"/>
                                  <a:pt x="59201" y="138813"/>
                                  <a:pt x="43445" y="139068"/>
                                </a:cubicBezTo>
                                <a:close/>
                                <a:moveTo>
                                  <a:pt x="42048" y="75679"/>
                                </a:moveTo>
                                <a:cubicBezTo>
                                  <a:pt x="4057" y="94811"/>
                                  <a:pt x="42175" y="135242"/>
                                  <a:pt x="67206" y="106927"/>
                                </a:cubicBezTo>
                                <a:lnTo>
                                  <a:pt x="42048" y="75679"/>
                                </a:lnTo>
                                <a:close/>
                                <a:moveTo>
                                  <a:pt x="40269" y="29381"/>
                                </a:moveTo>
                                <a:cubicBezTo>
                                  <a:pt x="40904" y="36779"/>
                                  <a:pt x="44335" y="39075"/>
                                  <a:pt x="50180" y="46855"/>
                                </a:cubicBezTo>
                                <a:cubicBezTo>
                                  <a:pt x="78641" y="34228"/>
                                  <a:pt x="49544" y="46"/>
                                  <a:pt x="40269" y="2938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255383" name="Freeform: Shape 762255383"/>
                        <wps:cNvSpPr/>
                        <wps:spPr>
                          <a:xfrm>
                            <a:off x="1554945" y="281869"/>
                            <a:ext cx="174070" cy="137746"/>
                          </a:xfrm>
                          <a:custGeom>
                            <a:avLst/>
                            <a:gdLst>
                              <a:gd name="connsiteX0" fmla="*/ 144974 w 174070"/>
                              <a:gd name="connsiteY0" fmla="*/ 0 h 137746"/>
                              <a:gd name="connsiteX1" fmla="*/ 174071 w 174070"/>
                              <a:gd name="connsiteY1" fmla="*/ 0 h 137746"/>
                              <a:gd name="connsiteX2" fmla="*/ 135445 w 174070"/>
                              <a:gd name="connsiteY2" fmla="*/ 137746 h 137746"/>
                              <a:gd name="connsiteX3" fmla="*/ 108127 w 174070"/>
                              <a:gd name="connsiteY3" fmla="*/ 137746 h 137746"/>
                              <a:gd name="connsiteX4" fmla="*/ 86781 w 174070"/>
                              <a:gd name="connsiteY4" fmla="*/ 30610 h 137746"/>
                              <a:gd name="connsiteX5" fmla="*/ 65435 w 174070"/>
                              <a:gd name="connsiteY5" fmla="*/ 137746 h 137746"/>
                              <a:gd name="connsiteX6" fmla="*/ 38880 w 174070"/>
                              <a:gd name="connsiteY6" fmla="*/ 137746 h 137746"/>
                              <a:gd name="connsiteX7" fmla="*/ 0 w 174070"/>
                              <a:gd name="connsiteY7" fmla="*/ 0 h 137746"/>
                              <a:gd name="connsiteX8" fmla="*/ 30494 w 174070"/>
                              <a:gd name="connsiteY8" fmla="*/ 0 h 137746"/>
                              <a:gd name="connsiteX9" fmla="*/ 52602 w 174070"/>
                              <a:gd name="connsiteY9" fmla="*/ 100759 h 137746"/>
                              <a:gd name="connsiteX10" fmla="*/ 72042 w 174070"/>
                              <a:gd name="connsiteY10" fmla="*/ 0 h 137746"/>
                              <a:gd name="connsiteX11" fmla="*/ 102282 w 174070"/>
                              <a:gd name="connsiteY11" fmla="*/ 0 h 137746"/>
                              <a:gd name="connsiteX12" fmla="*/ 122739 w 174070"/>
                              <a:gd name="connsiteY12" fmla="*/ 100759 h 137746"/>
                              <a:gd name="connsiteX13" fmla="*/ 145228 w 174070"/>
                              <a:gd name="connsiteY13" fmla="*/ 0 h 13774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174070" h="137746">
                                <a:moveTo>
                                  <a:pt x="144974" y="0"/>
                                </a:moveTo>
                                <a:lnTo>
                                  <a:pt x="174071" y="0"/>
                                </a:lnTo>
                                <a:lnTo>
                                  <a:pt x="135445" y="137746"/>
                                </a:lnTo>
                                <a:lnTo>
                                  <a:pt x="108127" y="137746"/>
                                </a:lnTo>
                                <a:cubicBezTo>
                                  <a:pt x="104188" y="118360"/>
                                  <a:pt x="89576" y="48721"/>
                                  <a:pt x="86781" y="30610"/>
                                </a:cubicBezTo>
                                <a:cubicBezTo>
                                  <a:pt x="83986" y="48339"/>
                                  <a:pt x="69247" y="118870"/>
                                  <a:pt x="65435" y="137746"/>
                                </a:cubicBezTo>
                                <a:lnTo>
                                  <a:pt x="38880" y="137746"/>
                                </a:lnTo>
                                <a:lnTo>
                                  <a:pt x="0" y="0"/>
                                </a:lnTo>
                                <a:lnTo>
                                  <a:pt x="30494" y="0"/>
                                </a:lnTo>
                                <a:cubicBezTo>
                                  <a:pt x="34179" y="16198"/>
                                  <a:pt x="50697" y="85836"/>
                                  <a:pt x="52602" y="100759"/>
                                </a:cubicBezTo>
                                <a:cubicBezTo>
                                  <a:pt x="55144" y="86729"/>
                                  <a:pt x="68993" y="15433"/>
                                  <a:pt x="72042" y="0"/>
                                </a:cubicBezTo>
                                <a:lnTo>
                                  <a:pt x="102282" y="0"/>
                                </a:lnTo>
                                <a:cubicBezTo>
                                  <a:pt x="105586" y="16325"/>
                                  <a:pt x="120198" y="85964"/>
                                  <a:pt x="122739" y="100759"/>
                                </a:cubicBezTo>
                                <a:cubicBezTo>
                                  <a:pt x="124899" y="86857"/>
                                  <a:pt x="141798" y="15178"/>
                                  <a:pt x="14522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9698482" name="Freeform: Shape 1379698482"/>
                        <wps:cNvSpPr/>
                        <wps:spPr>
                          <a:xfrm>
                            <a:off x="1787971" y="281869"/>
                            <a:ext cx="111176" cy="137618"/>
                          </a:xfrm>
                          <a:custGeom>
                            <a:avLst/>
                            <a:gdLst>
                              <a:gd name="connsiteX0" fmla="*/ 111049 w 111176"/>
                              <a:gd name="connsiteY0" fmla="*/ 0 h 137618"/>
                              <a:gd name="connsiteX1" fmla="*/ 111049 w 111176"/>
                              <a:gd name="connsiteY1" fmla="*/ 24361 h 137618"/>
                              <a:gd name="connsiteX2" fmla="*/ 70009 w 111176"/>
                              <a:gd name="connsiteY2" fmla="*/ 24361 h 137618"/>
                              <a:gd name="connsiteX3" fmla="*/ 70009 w 111176"/>
                              <a:gd name="connsiteY3" fmla="*/ 137619 h 137618"/>
                              <a:gd name="connsiteX4" fmla="*/ 41167 w 111176"/>
                              <a:gd name="connsiteY4" fmla="*/ 137619 h 137618"/>
                              <a:gd name="connsiteX5" fmla="*/ 41167 w 111176"/>
                              <a:gd name="connsiteY5" fmla="*/ 24361 h 137618"/>
                              <a:gd name="connsiteX6" fmla="*/ 0 w 111176"/>
                              <a:gd name="connsiteY6" fmla="*/ 24361 h 137618"/>
                              <a:gd name="connsiteX7" fmla="*/ 0 w 111176"/>
                              <a:gd name="connsiteY7" fmla="*/ 0 h 137618"/>
                              <a:gd name="connsiteX8" fmla="*/ 111176 w 111176"/>
                              <a:gd name="connsiteY8" fmla="*/ 0 h 13761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11176" h="137618">
                                <a:moveTo>
                                  <a:pt x="111049" y="0"/>
                                </a:moveTo>
                                <a:lnTo>
                                  <a:pt x="111049" y="24361"/>
                                </a:lnTo>
                                <a:lnTo>
                                  <a:pt x="70009" y="24361"/>
                                </a:lnTo>
                                <a:lnTo>
                                  <a:pt x="70009" y="137619"/>
                                </a:lnTo>
                                <a:lnTo>
                                  <a:pt x="41167" y="137619"/>
                                </a:lnTo>
                                <a:lnTo>
                                  <a:pt x="41167" y="24361"/>
                                </a:lnTo>
                                <a:lnTo>
                                  <a:pt x="0" y="24361"/>
                                </a:lnTo>
                                <a:lnTo>
                                  <a:pt x="0" y="0"/>
                                </a:lnTo>
                                <a:lnTo>
                                  <a:pt x="111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7102692" name="Freeform: Shape 1017102692"/>
                        <wps:cNvSpPr/>
                        <wps:spPr>
                          <a:xfrm>
                            <a:off x="1891251" y="315988"/>
                            <a:ext cx="97592" cy="106682"/>
                          </a:xfrm>
                          <a:custGeom>
                            <a:avLst/>
                            <a:gdLst>
                              <a:gd name="connsiteX0" fmla="*/ 95187 w 97592"/>
                              <a:gd name="connsiteY0" fmla="*/ 73655 h 106682"/>
                              <a:gd name="connsiteX1" fmla="*/ 401 w 97592"/>
                              <a:gd name="connsiteY1" fmla="*/ 53631 h 106682"/>
                              <a:gd name="connsiteX2" fmla="*/ 96584 w 97592"/>
                              <a:gd name="connsiteY2" fmla="*/ 60008 h 106682"/>
                              <a:gd name="connsiteX3" fmla="*/ 27210 w 97592"/>
                              <a:gd name="connsiteY3" fmla="*/ 60008 h 106682"/>
                              <a:gd name="connsiteX4" fmla="*/ 68250 w 97592"/>
                              <a:gd name="connsiteY4" fmla="*/ 73655 h 106682"/>
                              <a:gd name="connsiteX5" fmla="*/ 95314 w 97592"/>
                              <a:gd name="connsiteY5" fmla="*/ 73655 h 106682"/>
                              <a:gd name="connsiteX6" fmla="*/ 68885 w 97592"/>
                              <a:gd name="connsiteY6" fmla="*/ 42407 h 106682"/>
                              <a:gd name="connsiteX7" fmla="*/ 27718 w 97592"/>
                              <a:gd name="connsiteY7" fmla="*/ 42407 h 106682"/>
                              <a:gd name="connsiteX8" fmla="*/ 68885 w 97592"/>
                              <a:gd name="connsiteY8" fmla="*/ 42407 h 10668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97592" h="106682">
                                <a:moveTo>
                                  <a:pt x="95187" y="73655"/>
                                </a:moveTo>
                                <a:cubicBezTo>
                                  <a:pt x="83116" y="126330"/>
                                  <a:pt x="-6715" y="113321"/>
                                  <a:pt x="401" y="53631"/>
                                </a:cubicBezTo>
                                <a:cubicBezTo>
                                  <a:pt x="-4555" y="-23150"/>
                                  <a:pt x="109417" y="-14349"/>
                                  <a:pt x="96584" y="60008"/>
                                </a:cubicBezTo>
                                <a:lnTo>
                                  <a:pt x="27210" y="60008"/>
                                </a:lnTo>
                                <a:cubicBezTo>
                                  <a:pt x="25177" y="84879"/>
                                  <a:pt x="58085" y="95337"/>
                                  <a:pt x="68250" y="73655"/>
                                </a:cubicBezTo>
                                <a:lnTo>
                                  <a:pt x="95314" y="73655"/>
                                </a:lnTo>
                                <a:close/>
                                <a:moveTo>
                                  <a:pt x="68885" y="42407"/>
                                </a:moveTo>
                                <a:cubicBezTo>
                                  <a:pt x="68885" y="13965"/>
                                  <a:pt x="28099" y="14475"/>
                                  <a:pt x="27718" y="42407"/>
                                </a:cubicBezTo>
                                <a:lnTo>
                                  <a:pt x="68885" y="424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236107" name="Freeform: Shape 845236107"/>
                        <wps:cNvSpPr/>
                        <wps:spPr>
                          <a:xfrm>
                            <a:off x="1999077" y="315040"/>
                            <a:ext cx="94217" cy="107547"/>
                          </a:xfrm>
                          <a:custGeom>
                            <a:avLst/>
                            <a:gdLst>
                              <a:gd name="connsiteX0" fmla="*/ 94217 w 94217"/>
                              <a:gd name="connsiteY0" fmla="*/ 39146 h 107547"/>
                              <a:gd name="connsiteX1" fmla="*/ 67026 w 94217"/>
                              <a:gd name="connsiteY1" fmla="*/ 39146 h 107547"/>
                              <a:gd name="connsiteX2" fmla="*/ 28401 w 94217"/>
                              <a:gd name="connsiteY2" fmla="*/ 54961 h 107547"/>
                              <a:gd name="connsiteX3" fmla="*/ 66772 w 94217"/>
                              <a:gd name="connsiteY3" fmla="*/ 67588 h 107547"/>
                              <a:gd name="connsiteX4" fmla="*/ 93836 w 94217"/>
                              <a:gd name="connsiteY4" fmla="*/ 67588 h 107547"/>
                              <a:gd name="connsiteX5" fmla="*/ 575 w 94217"/>
                              <a:gd name="connsiteY5" fmla="*/ 55599 h 107547"/>
                              <a:gd name="connsiteX6" fmla="*/ 94090 w 94217"/>
                              <a:gd name="connsiteY6" fmla="*/ 39146 h 1075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94217" h="107547">
                                <a:moveTo>
                                  <a:pt x="94217" y="39146"/>
                                </a:moveTo>
                                <a:lnTo>
                                  <a:pt x="67026" y="39146"/>
                                </a:lnTo>
                                <a:cubicBezTo>
                                  <a:pt x="60801" y="7388"/>
                                  <a:pt x="22048" y="26519"/>
                                  <a:pt x="28401" y="54961"/>
                                </a:cubicBezTo>
                                <a:cubicBezTo>
                                  <a:pt x="22175" y="84041"/>
                                  <a:pt x="63342" y="100239"/>
                                  <a:pt x="66772" y="67588"/>
                                </a:cubicBezTo>
                                <a:lnTo>
                                  <a:pt x="93836" y="67588"/>
                                </a:lnTo>
                                <a:cubicBezTo>
                                  <a:pt x="88499" y="127405"/>
                                  <a:pt x="-7176" y="117330"/>
                                  <a:pt x="575" y="55599"/>
                                </a:cubicBezTo>
                                <a:cubicBezTo>
                                  <a:pt x="-8320" y="-5112"/>
                                  <a:pt x="88881" y="-23988"/>
                                  <a:pt x="94090" y="3914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816272" name="Freeform: Shape 597816272"/>
                        <wps:cNvSpPr/>
                        <wps:spPr>
                          <a:xfrm>
                            <a:off x="2111717" y="282379"/>
                            <a:ext cx="92470" cy="137236"/>
                          </a:xfrm>
                          <a:custGeom>
                            <a:avLst/>
                            <a:gdLst>
                              <a:gd name="connsiteX0" fmla="*/ 91482 w 92470"/>
                              <a:gd name="connsiteY0" fmla="*/ 77419 h 137236"/>
                              <a:gd name="connsiteX1" fmla="*/ 91482 w 92470"/>
                              <a:gd name="connsiteY1" fmla="*/ 137236 h 137236"/>
                              <a:gd name="connsiteX2" fmla="*/ 64419 w 92470"/>
                              <a:gd name="connsiteY2" fmla="*/ 137236 h 137236"/>
                              <a:gd name="connsiteX3" fmla="*/ 61624 w 92470"/>
                              <a:gd name="connsiteY3" fmla="*/ 61986 h 137236"/>
                              <a:gd name="connsiteX4" fmla="*/ 26428 w 92470"/>
                              <a:gd name="connsiteY4" fmla="*/ 137236 h 137236"/>
                              <a:gd name="connsiteX5" fmla="*/ 0 w 92470"/>
                              <a:gd name="connsiteY5" fmla="*/ 137236 h 137236"/>
                              <a:gd name="connsiteX6" fmla="*/ 0 w 92470"/>
                              <a:gd name="connsiteY6" fmla="*/ 0 h 137236"/>
                              <a:gd name="connsiteX7" fmla="*/ 26428 w 92470"/>
                              <a:gd name="connsiteY7" fmla="*/ 0 h 137236"/>
                              <a:gd name="connsiteX8" fmla="*/ 26428 w 92470"/>
                              <a:gd name="connsiteY8" fmla="*/ 48721 h 137236"/>
                              <a:gd name="connsiteX9" fmla="*/ 91482 w 92470"/>
                              <a:gd name="connsiteY9" fmla="*/ 77546 h 1372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92470" h="137236">
                                <a:moveTo>
                                  <a:pt x="91482" y="77419"/>
                                </a:moveTo>
                                <a:lnTo>
                                  <a:pt x="91482" y="137236"/>
                                </a:lnTo>
                                <a:lnTo>
                                  <a:pt x="64419" y="137236"/>
                                </a:lnTo>
                                <a:cubicBezTo>
                                  <a:pt x="63275" y="127288"/>
                                  <a:pt x="67214" y="69894"/>
                                  <a:pt x="61624" y="61986"/>
                                </a:cubicBezTo>
                                <a:cubicBezTo>
                                  <a:pt x="17407" y="28187"/>
                                  <a:pt x="26809" y="114916"/>
                                  <a:pt x="26428" y="137236"/>
                                </a:cubicBezTo>
                                <a:lnTo>
                                  <a:pt x="0" y="137236"/>
                                </a:lnTo>
                                <a:lnTo>
                                  <a:pt x="0" y="0"/>
                                </a:lnTo>
                                <a:lnTo>
                                  <a:pt x="26428" y="0"/>
                                </a:lnTo>
                                <a:lnTo>
                                  <a:pt x="26428" y="48721"/>
                                </a:lnTo>
                                <a:cubicBezTo>
                                  <a:pt x="48409" y="15943"/>
                                  <a:pt x="100249" y="37115"/>
                                  <a:pt x="91482" y="7754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5568893" name="Freeform: Shape 1415568893"/>
                        <wps:cNvSpPr/>
                        <wps:spPr>
                          <a:xfrm>
                            <a:off x="2228230" y="315091"/>
                            <a:ext cx="92388" cy="104396"/>
                          </a:xfrm>
                          <a:custGeom>
                            <a:avLst/>
                            <a:gdLst>
                              <a:gd name="connsiteX0" fmla="*/ 47520 w 92388"/>
                              <a:gd name="connsiteY0" fmla="*/ 22259 h 104396"/>
                              <a:gd name="connsiteX1" fmla="*/ 26428 w 92388"/>
                              <a:gd name="connsiteY1" fmla="*/ 104397 h 104396"/>
                              <a:gd name="connsiteX2" fmla="*/ 0 w 92388"/>
                              <a:gd name="connsiteY2" fmla="*/ 104397 h 104396"/>
                              <a:gd name="connsiteX3" fmla="*/ 0 w 92388"/>
                              <a:gd name="connsiteY3" fmla="*/ 2745 h 104396"/>
                              <a:gd name="connsiteX4" fmla="*/ 25539 w 92388"/>
                              <a:gd name="connsiteY4" fmla="*/ 2745 h 104396"/>
                              <a:gd name="connsiteX5" fmla="*/ 25539 w 92388"/>
                              <a:gd name="connsiteY5" fmla="*/ 17540 h 104396"/>
                              <a:gd name="connsiteX6" fmla="*/ 81699 w 92388"/>
                              <a:gd name="connsiteY6" fmla="*/ 8357 h 104396"/>
                              <a:gd name="connsiteX7" fmla="*/ 91736 w 92388"/>
                              <a:gd name="connsiteY7" fmla="*/ 104397 h 104396"/>
                              <a:gd name="connsiteX8" fmla="*/ 64546 w 92388"/>
                              <a:gd name="connsiteY8" fmla="*/ 104397 h 104396"/>
                              <a:gd name="connsiteX9" fmla="*/ 47520 w 92388"/>
                              <a:gd name="connsiteY9" fmla="*/ 22259 h 1043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92388" h="104396">
                                <a:moveTo>
                                  <a:pt x="47520" y="22259"/>
                                </a:moveTo>
                                <a:cubicBezTo>
                                  <a:pt x="12960" y="21749"/>
                                  <a:pt x="30494" y="84373"/>
                                  <a:pt x="26428" y="104397"/>
                                </a:cubicBezTo>
                                <a:lnTo>
                                  <a:pt x="0" y="104397"/>
                                </a:lnTo>
                                <a:lnTo>
                                  <a:pt x="0" y="2745"/>
                                </a:lnTo>
                                <a:lnTo>
                                  <a:pt x="25539" y="2745"/>
                                </a:lnTo>
                                <a:lnTo>
                                  <a:pt x="25539" y="17540"/>
                                </a:lnTo>
                                <a:cubicBezTo>
                                  <a:pt x="35958" y="-3122"/>
                                  <a:pt x="65689" y="-4652"/>
                                  <a:pt x="81699" y="8357"/>
                                </a:cubicBezTo>
                                <a:cubicBezTo>
                                  <a:pt x="99487" y="20474"/>
                                  <a:pt x="89068" y="85648"/>
                                  <a:pt x="91736" y="104397"/>
                                </a:cubicBezTo>
                                <a:lnTo>
                                  <a:pt x="64546" y="104397"/>
                                </a:lnTo>
                                <a:cubicBezTo>
                                  <a:pt x="59845" y="87944"/>
                                  <a:pt x="78141" y="20474"/>
                                  <a:pt x="47520" y="222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0278245" name="Freeform: Shape 1690278245"/>
                        <wps:cNvSpPr/>
                        <wps:spPr>
                          <a:xfrm>
                            <a:off x="2344743" y="280976"/>
                            <a:ext cx="26936" cy="138511"/>
                          </a:xfrm>
                          <a:custGeom>
                            <a:avLst/>
                            <a:gdLst>
                              <a:gd name="connsiteX0" fmla="*/ 26937 w 26936"/>
                              <a:gd name="connsiteY0" fmla="*/ 0 h 138511"/>
                              <a:gd name="connsiteX1" fmla="*/ 26937 w 26936"/>
                              <a:gd name="connsiteY1" fmla="*/ 24616 h 138511"/>
                              <a:gd name="connsiteX2" fmla="*/ 0 w 26936"/>
                              <a:gd name="connsiteY2" fmla="*/ 24616 h 138511"/>
                              <a:gd name="connsiteX3" fmla="*/ 0 w 26936"/>
                              <a:gd name="connsiteY3" fmla="*/ 0 h 138511"/>
                              <a:gd name="connsiteX4" fmla="*/ 26937 w 26936"/>
                              <a:gd name="connsiteY4" fmla="*/ 0 h 138511"/>
                              <a:gd name="connsiteX5" fmla="*/ 26937 w 26936"/>
                              <a:gd name="connsiteY5" fmla="*/ 36732 h 138511"/>
                              <a:gd name="connsiteX6" fmla="*/ 26937 w 26936"/>
                              <a:gd name="connsiteY6" fmla="*/ 138512 h 138511"/>
                              <a:gd name="connsiteX7" fmla="*/ 0 w 26936"/>
                              <a:gd name="connsiteY7" fmla="*/ 138512 h 138511"/>
                              <a:gd name="connsiteX8" fmla="*/ 0 w 26936"/>
                              <a:gd name="connsiteY8" fmla="*/ 36732 h 138511"/>
                              <a:gd name="connsiteX9" fmla="*/ 26937 w 26936"/>
                              <a:gd name="connsiteY9" fmla="*/ 36732 h 13851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936" h="138511">
                                <a:moveTo>
                                  <a:pt x="26937" y="0"/>
                                </a:moveTo>
                                <a:lnTo>
                                  <a:pt x="26937" y="24616"/>
                                </a:lnTo>
                                <a:lnTo>
                                  <a:pt x="0" y="24616"/>
                                </a:lnTo>
                                <a:lnTo>
                                  <a:pt x="0" y="0"/>
                                </a:lnTo>
                                <a:lnTo>
                                  <a:pt x="26937" y="0"/>
                                </a:lnTo>
                                <a:close/>
                                <a:moveTo>
                                  <a:pt x="26937" y="36732"/>
                                </a:moveTo>
                                <a:lnTo>
                                  <a:pt x="26937" y="138512"/>
                                </a:lnTo>
                                <a:lnTo>
                                  <a:pt x="0" y="138512"/>
                                </a:lnTo>
                                <a:lnTo>
                                  <a:pt x="0" y="36732"/>
                                </a:lnTo>
                                <a:lnTo>
                                  <a:pt x="26937" y="367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0185972" name="Freeform: Shape 1720185972"/>
                        <wps:cNvSpPr/>
                        <wps:spPr>
                          <a:xfrm>
                            <a:off x="2390926" y="315040"/>
                            <a:ext cx="94217" cy="107547"/>
                          </a:xfrm>
                          <a:custGeom>
                            <a:avLst/>
                            <a:gdLst>
                              <a:gd name="connsiteX0" fmla="*/ 94217 w 94217"/>
                              <a:gd name="connsiteY0" fmla="*/ 39146 h 107547"/>
                              <a:gd name="connsiteX1" fmla="*/ 67026 w 94217"/>
                              <a:gd name="connsiteY1" fmla="*/ 39146 h 107547"/>
                              <a:gd name="connsiteX2" fmla="*/ 28401 w 94217"/>
                              <a:gd name="connsiteY2" fmla="*/ 54961 h 107547"/>
                              <a:gd name="connsiteX3" fmla="*/ 66772 w 94217"/>
                              <a:gd name="connsiteY3" fmla="*/ 67588 h 107547"/>
                              <a:gd name="connsiteX4" fmla="*/ 93836 w 94217"/>
                              <a:gd name="connsiteY4" fmla="*/ 67588 h 107547"/>
                              <a:gd name="connsiteX5" fmla="*/ 575 w 94217"/>
                              <a:gd name="connsiteY5" fmla="*/ 55599 h 107547"/>
                              <a:gd name="connsiteX6" fmla="*/ 94090 w 94217"/>
                              <a:gd name="connsiteY6" fmla="*/ 39146 h 1075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94217" h="107547">
                                <a:moveTo>
                                  <a:pt x="94217" y="39146"/>
                                </a:moveTo>
                                <a:lnTo>
                                  <a:pt x="67026" y="39146"/>
                                </a:lnTo>
                                <a:cubicBezTo>
                                  <a:pt x="60801" y="7388"/>
                                  <a:pt x="22048" y="26519"/>
                                  <a:pt x="28401" y="54961"/>
                                </a:cubicBezTo>
                                <a:cubicBezTo>
                                  <a:pt x="22175" y="84041"/>
                                  <a:pt x="63342" y="100239"/>
                                  <a:pt x="66772" y="67588"/>
                                </a:cubicBezTo>
                                <a:lnTo>
                                  <a:pt x="93836" y="67588"/>
                                </a:lnTo>
                                <a:cubicBezTo>
                                  <a:pt x="88499" y="127405"/>
                                  <a:pt x="-7176" y="117330"/>
                                  <a:pt x="575" y="55599"/>
                                </a:cubicBezTo>
                                <a:cubicBezTo>
                                  <a:pt x="-8319" y="-5112"/>
                                  <a:pt x="88881" y="-23988"/>
                                  <a:pt x="94090" y="3914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8666455" name="Freeform: Shape 1318666455"/>
                        <wps:cNvSpPr/>
                        <wps:spPr>
                          <a:xfrm>
                            <a:off x="2551568" y="279147"/>
                            <a:ext cx="123020" cy="145736"/>
                          </a:xfrm>
                          <a:custGeom>
                            <a:avLst/>
                            <a:gdLst>
                              <a:gd name="connsiteX0" fmla="*/ 103707 w 123020"/>
                              <a:gd name="connsiteY0" fmla="*/ 130138 h 145736"/>
                              <a:gd name="connsiteX1" fmla="*/ 20230 w 123020"/>
                              <a:gd name="connsiteY1" fmla="*/ 17135 h 145736"/>
                              <a:gd name="connsiteX2" fmla="*/ 123020 w 123020"/>
                              <a:gd name="connsiteY2" fmla="*/ 48638 h 145736"/>
                              <a:gd name="connsiteX3" fmla="*/ 94305 w 123020"/>
                              <a:gd name="connsiteY3" fmla="*/ 48638 h 145736"/>
                              <a:gd name="connsiteX4" fmla="*/ 30267 w 123020"/>
                              <a:gd name="connsiteY4" fmla="*/ 73254 h 145736"/>
                              <a:gd name="connsiteX5" fmla="*/ 94305 w 123020"/>
                              <a:gd name="connsiteY5" fmla="*/ 93661 h 145736"/>
                              <a:gd name="connsiteX6" fmla="*/ 122639 w 123020"/>
                              <a:gd name="connsiteY6" fmla="*/ 93661 h 145736"/>
                              <a:gd name="connsiteX7" fmla="*/ 103707 w 123020"/>
                              <a:gd name="connsiteY7" fmla="*/ 130265 h 1457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123020" h="145736">
                                <a:moveTo>
                                  <a:pt x="103707" y="130138"/>
                                </a:moveTo>
                                <a:cubicBezTo>
                                  <a:pt x="31157" y="187532"/>
                                  <a:pt x="-34406" y="72106"/>
                                  <a:pt x="20230" y="17135"/>
                                </a:cubicBezTo>
                                <a:cubicBezTo>
                                  <a:pt x="51232" y="-16154"/>
                                  <a:pt x="121496" y="1575"/>
                                  <a:pt x="123020" y="48638"/>
                                </a:cubicBezTo>
                                <a:lnTo>
                                  <a:pt x="94305" y="48638"/>
                                </a:lnTo>
                                <a:cubicBezTo>
                                  <a:pt x="81218" y="2850"/>
                                  <a:pt x="22644" y="29124"/>
                                  <a:pt x="30267" y="73254"/>
                                </a:cubicBezTo>
                                <a:cubicBezTo>
                                  <a:pt x="23279" y="118149"/>
                                  <a:pt x="83632" y="139704"/>
                                  <a:pt x="94305" y="93661"/>
                                </a:cubicBezTo>
                                <a:lnTo>
                                  <a:pt x="122639" y="93661"/>
                                </a:lnTo>
                                <a:cubicBezTo>
                                  <a:pt x="120098" y="108711"/>
                                  <a:pt x="113872" y="120827"/>
                                  <a:pt x="103707" y="13026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232278" name="Freeform: Shape 378232278"/>
                        <wps:cNvSpPr/>
                        <wps:spPr>
                          <a:xfrm>
                            <a:off x="2686622" y="313323"/>
                            <a:ext cx="105799" cy="110846"/>
                          </a:xfrm>
                          <a:custGeom>
                            <a:avLst/>
                            <a:gdLst>
                              <a:gd name="connsiteX0" fmla="*/ 91900 w 105799"/>
                              <a:gd name="connsiteY0" fmla="*/ 17268 h 110846"/>
                              <a:gd name="connsiteX1" fmla="*/ 13886 w 105799"/>
                              <a:gd name="connsiteY1" fmla="*/ 93793 h 110846"/>
                              <a:gd name="connsiteX2" fmla="*/ 91900 w 105799"/>
                              <a:gd name="connsiteY2" fmla="*/ 17268 h 110846"/>
                              <a:gd name="connsiteX3" fmla="*/ 52766 w 105799"/>
                              <a:gd name="connsiteY3" fmla="*/ 23645 h 110846"/>
                              <a:gd name="connsiteX4" fmla="*/ 52766 w 105799"/>
                              <a:gd name="connsiteY4" fmla="*/ 87416 h 110846"/>
                              <a:gd name="connsiteX5" fmla="*/ 52766 w 105799"/>
                              <a:gd name="connsiteY5" fmla="*/ 23645 h 11084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105799" h="110846">
                                <a:moveTo>
                                  <a:pt x="91900" y="17268"/>
                                </a:moveTo>
                                <a:cubicBezTo>
                                  <a:pt x="136752" y="69688"/>
                                  <a:pt x="62930" y="144938"/>
                                  <a:pt x="13886" y="93793"/>
                                </a:cubicBezTo>
                                <a:cubicBezTo>
                                  <a:pt x="-30966" y="41756"/>
                                  <a:pt x="42982" y="-34515"/>
                                  <a:pt x="91900" y="17268"/>
                                </a:cubicBezTo>
                                <a:close/>
                                <a:moveTo>
                                  <a:pt x="52766" y="23645"/>
                                </a:moveTo>
                                <a:cubicBezTo>
                                  <a:pt x="19857" y="22242"/>
                                  <a:pt x="19857" y="88819"/>
                                  <a:pt x="52766" y="87416"/>
                                </a:cubicBezTo>
                                <a:cubicBezTo>
                                  <a:pt x="85547" y="88819"/>
                                  <a:pt x="85547" y="22114"/>
                                  <a:pt x="52766" y="236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821205" name="Freeform: Shape 240821205"/>
                        <wps:cNvSpPr/>
                        <wps:spPr>
                          <a:xfrm>
                            <a:off x="2809905" y="391684"/>
                            <a:ext cx="28207" cy="27804"/>
                          </a:xfrm>
                          <a:custGeom>
                            <a:avLst/>
                            <a:gdLst>
                              <a:gd name="connsiteX0" fmla="*/ 0 w 28207"/>
                              <a:gd name="connsiteY0" fmla="*/ 0 h 27804"/>
                              <a:gd name="connsiteX1" fmla="*/ 28207 w 28207"/>
                              <a:gd name="connsiteY1" fmla="*/ 0 h 27804"/>
                              <a:gd name="connsiteX2" fmla="*/ 28207 w 28207"/>
                              <a:gd name="connsiteY2" fmla="*/ 27804 h 27804"/>
                              <a:gd name="connsiteX3" fmla="*/ 0 w 28207"/>
                              <a:gd name="connsiteY3" fmla="*/ 27804 h 27804"/>
                              <a:gd name="connsiteX4" fmla="*/ 0 w 28207"/>
                              <a:gd name="connsiteY4" fmla="*/ 0 h 2780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207" h="27804">
                                <a:moveTo>
                                  <a:pt x="0" y="0"/>
                                </a:moveTo>
                                <a:lnTo>
                                  <a:pt x="28207" y="0"/>
                                </a:lnTo>
                                <a:lnTo>
                                  <a:pt x="28207" y="27804"/>
                                </a:lnTo>
                                <a:lnTo>
                                  <a:pt x="0" y="278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384721" name="Freeform: Shape 912384721"/>
                        <wps:cNvSpPr/>
                        <wps:spPr>
                          <a:xfrm>
                            <a:off x="2862000" y="391556"/>
                            <a:ext cx="28800" cy="60327"/>
                          </a:xfrm>
                          <a:custGeom>
                            <a:avLst/>
                            <a:gdLst>
                              <a:gd name="connsiteX0" fmla="*/ 26936 w 28800"/>
                              <a:gd name="connsiteY0" fmla="*/ 37498 h 60327"/>
                              <a:gd name="connsiteX1" fmla="*/ 0 w 28800"/>
                              <a:gd name="connsiteY1" fmla="*/ 60328 h 60327"/>
                              <a:gd name="connsiteX2" fmla="*/ 0 w 28800"/>
                              <a:gd name="connsiteY2" fmla="*/ 49997 h 60327"/>
                              <a:gd name="connsiteX3" fmla="*/ 16137 w 28800"/>
                              <a:gd name="connsiteY3" fmla="*/ 27804 h 60327"/>
                              <a:gd name="connsiteX4" fmla="*/ 0 w 28800"/>
                              <a:gd name="connsiteY4" fmla="*/ 27804 h 60327"/>
                              <a:gd name="connsiteX5" fmla="*/ 0 w 28800"/>
                              <a:gd name="connsiteY5" fmla="*/ 0 h 60327"/>
                              <a:gd name="connsiteX6" fmla="*/ 28715 w 28800"/>
                              <a:gd name="connsiteY6" fmla="*/ 0 h 60327"/>
                              <a:gd name="connsiteX7" fmla="*/ 27064 w 28800"/>
                              <a:gd name="connsiteY7" fmla="*/ 37370 h 6032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28800" h="60327">
                                <a:moveTo>
                                  <a:pt x="26936" y="37498"/>
                                </a:moveTo>
                                <a:cubicBezTo>
                                  <a:pt x="24776" y="49742"/>
                                  <a:pt x="10673" y="59180"/>
                                  <a:pt x="0" y="60328"/>
                                </a:cubicBezTo>
                                <a:lnTo>
                                  <a:pt x="0" y="49997"/>
                                </a:lnTo>
                                <a:cubicBezTo>
                                  <a:pt x="11435" y="46681"/>
                                  <a:pt x="15247" y="39793"/>
                                  <a:pt x="16137" y="27804"/>
                                </a:cubicBezTo>
                                <a:lnTo>
                                  <a:pt x="0" y="27804"/>
                                </a:lnTo>
                                <a:lnTo>
                                  <a:pt x="0" y="0"/>
                                </a:lnTo>
                                <a:lnTo>
                                  <a:pt x="28715" y="0"/>
                                </a:lnTo>
                                <a:cubicBezTo>
                                  <a:pt x="28461" y="9438"/>
                                  <a:pt x="29732" y="28187"/>
                                  <a:pt x="27064" y="3737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4677604" name="Freeform: Shape 1394677604"/>
                        <wps:cNvSpPr/>
                        <wps:spPr>
                          <a:xfrm>
                            <a:off x="2971397" y="281742"/>
                            <a:ext cx="96691" cy="137746"/>
                          </a:xfrm>
                          <a:custGeom>
                            <a:avLst/>
                            <a:gdLst>
                              <a:gd name="connsiteX0" fmla="*/ 0 w 96691"/>
                              <a:gd name="connsiteY0" fmla="*/ 128 h 137746"/>
                              <a:gd name="connsiteX1" fmla="*/ 28715 w 96691"/>
                              <a:gd name="connsiteY1" fmla="*/ 128 h 137746"/>
                              <a:gd name="connsiteX2" fmla="*/ 28715 w 96691"/>
                              <a:gd name="connsiteY2" fmla="*/ 113003 h 137746"/>
                              <a:gd name="connsiteX3" fmla="*/ 96692 w 96691"/>
                              <a:gd name="connsiteY3" fmla="*/ 113003 h 137746"/>
                              <a:gd name="connsiteX4" fmla="*/ 96692 w 96691"/>
                              <a:gd name="connsiteY4" fmla="*/ 137746 h 137746"/>
                              <a:gd name="connsiteX5" fmla="*/ 127 w 96691"/>
                              <a:gd name="connsiteY5" fmla="*/ 137746 h 137746"/>
                              <a:gd name="connsiteX6" fmla="*/ 127 w 96691"/>
                              <a:gd name="connsiteY6" fmla="*/ 0 h 13774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96691" h="137746">
                                <a:moveTo>
                                  <a:pt x="0" y="128"/>
                                </a:moveTo>
                                <a:lnTo>
                                  <a:pt x="28715" y="128"/>
                                </a:lnTo>
                                <a:lnTo>
                                  <a:pt x="28715" y="113003"/>
                                </a:lnTo>
                                <a:lnTo>
                                  <a:pt x="96692" y="113003"/>
                                </a:lnTo>
                                <a:lnTo>
                                  <a:pt x="96692" y="137746"/>
                                </a:lnTo>
                                <a:lnTo>
                                  <a:pt x="127" y="137746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555712" name="Freeform: Shape 1050555712"/>
                        <wps:cNvSpPr/>
                        <wps:spPr>
                          <a:xfrm>
                            <a:off x="3075204" y="290160"/>
                            <a:ext cx="56922" cy="131933"/>
                          </a:xfrm>
                          <a:custGeom>
                            <a:avLst/>
                            <a:gdLst>
                              <a:gd name="connsiteX0" fmla="*/ 56795 w 56922"/>
                              <a:gd name="connsiteY0" fmla="*/ 110452 h 131933"/>
                              <a:gd name="connsiteX1" fmla="*/ 56795 w 56922"/>
                              <a:gd name="connsiteY1" fmla="*/ 130349 h 131933"/>
                              <a:gd name="connsiteX2" fmla="*/ 14104 w 56922"/>
                              <a:gd name="connsiteY2" fmla="*/ 47446 h 131933"/>
                              <a:gd name="connsiteX3" fmla="*/ 0 w 56922"/>
                              <a:gd name="connsiteY3" fmla="*/ 47446 h 131933"/>
                              <a:gd name="connsiteX4" fmla="*/ 0 w 56922"/>
                              <a:gd name="connsiteY4" fmla="*/ 28442 h 131933"/>
                              <a:gd name="connsiteX5" fmla="*/ 14104 w 56922"/>
                              <a:gd name="connsiteY5" fmla="*/ 28442 h 131933"/>
                              <a:gd name="connsiteX6" fmla="*/ 14104 w 56922"/>
                              <a:gd name="connsiteY6" fmla="*/ 0 h 131933"/>
                              <a:gd name="connsiteX7" fmla="*/ 40405 w 56922"/>
                              <a:gd name="connsiteY7" fmla="*/ 0 h 131933"/>
                              <a:gd name="connsiteX8" fmla="*/ 40405 w 56922"/>
                              <a:gd name="connsiteY8" fmla="*/ 28442 h 131933"/>
                              <a:gd name="connsiteX9" fmla="*/ 56922 w 56922"/>
                              <a:gd name="connsiteY9" fmla="*/ 28442 h 131933"/>
                              <a:gd name="connsiteX10" fmla="*/ 56922 w 56922"/>
                              <a:gd name="connsiteY10" fmla="*/ 47446 h 131933"/>
                              <a:gd name="connsiteX11" fmla="*/ 40405 w 56922"/>
                              <a:gd name="connsiteY11" fmla="*/ 47446 h 131933"/>
                              <a:gd name="connsiteX12" fmla="*/ 40405 w 56922"/>
                              <a:gd name="connsiteY12" fmla="*/ 101269 h 131933"/>
                              <a:gd name="connsiteX13" fmla="*/ 56922 w 56922"/>
                              <a:gd name="connsiteY13" fmla="*/ 110452 h 1319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56922" h="131933">
                                <a:moveTo>
                                  <a:pt x="56795" y="110452"/>
                                </a:moveTo>
                                <a:lnTo>
                                  <a:pt x="56795" y="130349"/>
                                </a:lnTo>
                                <a:cubicBezTo>
                                  <a:pt x="-5336" y="142338"/>
                                  <a:pt x="18297" y="83541"/>
                                  <a:pt x="14104" y="47446"/>
                                </a:cubicBezTo>
                                <a:lnTo>
                                  <a:pt x="0" y="47446"/>
                                </a:lnTo>
                                <a:lnTo>
                                  <a:pt x="0" y="28442"/>
                                </a:lnTo>
                                <a:lnTo>
                                  <a:pt x="14104" y="28442"/>
                                </a:lnTo>
                                <a:lnTo>
                                  <a:pt x="14104" y="0"/>
                                </a:lnTo>
                                <a:lnTo>
                                  <a:pt x="40405" y="0"/>
                                </a:lnTo>
                                <a:lnTo>
                                  <a:pt x="40405" y="28442"/>
                                </a:lnTo>
                                <a:lnTo>
                                  <a:pt x="56922" y="28442"/>
                                </a:lnTo>
                                <a:lnTo>
                                  <a:pt x="56922" y="47446"/>
                                </a:lnTo>
                                <a:lnTo>
                                  <a:pt x="40405" y="47446"/>
                                </a:lnTo>
                                <a:lnTo>
                                  <a:pt x="40405" y="101269"/>
                                </a:lnTo>
                                <a:cubicBezTo>
                                  <a:pt x="39134" y="112875"/>
                                  <a:pt x="47520" y="110325"/>
                                  <a:pt x="56922" y="11045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720112" name="Freeform: Shape 666720112"/>
                        <wps:cNvSpPr/>
                        <wps:spPr>
                          <a:xfrm>
                            <a:off x="3142130" y="281869"/>
                            <a:ext cx="99267" cy="140931"/>
                          </a:xfrm>
                          <a:custGeom>
                            <a:avLst/>
                            <a:gdLst>
                              <a:gd name="connsiteX0" fmla="*/ 99268 w 99267"/>
                              <a:gd name="connsiteY0" fmla="*/ 128 h 140931"/>
                              <a:gd name="connsiteX1" fmla="*/ 99268 w 99267"/>
                              <a:gd name="connsiteY1" fmla="*/ 137619 h 140931"/>
                              <a:gd name="connsiteX2" fmla="*/ 73475 w 99267"/>
                              <a:gd name="connsiteY2" fmla="*/ 137619 h 140931"/>
                              <a:gd name="connsiteX3" fmla="*/ 73475 w 99267"/>
                              <a:gd name="connsiteY3" fmla="*/ 123461 h 140931"/>
                              <a:gd name="connsiteX4" fmla="*/ 416 w 99267"/>
                              <a:gd name="connsiteY4" fmla="*/ 89280 h 140931"/>
                              <a:gd name="connsiteX5" fmla="*/ 72331 w 99267"/>
                              <a:gd name="connsiteY5" fmla="*/ 48594 h 140931"/>
                              <a:gd name="connsiteX6" fmla="*/ 72331 w 99267"/>
                              <a:gd name="connsiteY6" fmla="*/ 0 h 140931"/>
                              <a:gd name="connsiteX7" fmla="*/ 99268 w 99267"/>
                              <a:gd name="connsiteY7" fmla="*/ 0 h 140931"/>
                              <a:gd name="connsiteX8" fmla="*/ 27861 w 99267"/>
                              <a:gd name="connsiteY8" fmla="*/ 87367 h 140931"/>
                              <a:gd name="connsiteX9" fmla="*/ 73221 w 99267"/>
                              <a:gd name="connsiteY9" fmla="*/ 88260 h 140931"/>
                              <a:gd name="connsiteX10" fmla="*/ 27861 w 99267"/>
                              <a:gd name="connsiteY10" fmla="*/ 87367 h 14093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99267" h="140931">
                                <a:moveTo>
                                  <a:pt x="99268" y="128"/>
                                </a:moveTo>
                                <a:lnTo>
                                  <a:pt x="99268" y="137619"/>
                                </a:lnTo>
                                <a:lnTo>
                                  <a:pt x="73475" y="137619"/>
                                </a:lnTo>
                                <a:lnTo>
                                  <a:pt x="73475" y="123461"/>
                                </a:lnTo>
                                <a:cubicBezTo>
                                  <a:pt x="49461" y="161979"/>
                                  <a:pt x="-4158" y="130604"/>
                                  <a:pt x="416" y="89280"/>
                                </a:cubicBezTo>
                                <a:cubicBezTo>
                                  <a:pt x="-5048" y="46936"/>
                                  <a:pt x="44632" y="11351"/>
                                  <a:pt x="72331" y="48594"/>
                                </a:cubicBezTo>
                                <a:lnTo>
                                  <a:pt x="72331" y="0"/>
                                </a:lnTo>
                                <a:lnTo>
                                  <a:pt x="99268" y="0"/>
                                </a:lnTo>
                                <a:close/>
                                <a:moveTo>
                                  <a:pt x="27861" y="87367"/>
                                </a:moveTo>
                                <a:cubicBezTo>
                                  <a:pt x="23414" y="127288"/>
                                  <a:pt x="76651" y="127670"/>
                                  <a:pt x="73221" y="88260"/>
                                </a:cubicBezTo>
                                <a:cubicBezTo>
                                  <a:pt x="76905" y="46936"/>
                                  <a:pt x="23922" y="47956"/>
                                  <a:pt x="27861" y="873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8923465" name="Freeform: Shape 1128923465"/>
                        <wps:cNvSpPr/>
                        <wps:spPr>
                          <a:xfrm>
                            <a:off x="3265030" y="391684"/>
                            <a:ext cx="28207" cy="27804"/>
                          </a:xfrm>
                          <a:custGeom>
                            <a:avLst/>
                            <a:gdLst>
                              <a:gd name="connsiteX0" fmla="*/ 0 w 28207"/>
                              <a:gd name="connsiteY0" fmla="*/ 0 h 27804"/>
                              <a:gd name="connsiteX1" fmla="*/ 28207 w 28207"/>
                              <a:gd name="connsiteY1" fmla="*/ 0 h 27804"/>
                              <a:gd name="connsiteX2" fmla="*/ 28207 w 28207"/>
                              <a:gd name="connsiteY2" fmla="*/ 27804 h 27804"/>
                              <a:gd name="connsiteX3" fmla="*/ 0 w 28207"/>
                              <a:gd name="connsiteY3" fmla="*/ 27804 h 27804"/>
                              <a:gd name="connsiteX4" fmla="*/ 0 w 28207"/>
                              <a:gd name="connsiteY4" fmla="*/ 0 h 2780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207" h="27804">
                                <a:moveTo>
                                  <a:pt x="0" y="0"/>
                                </a:moveTo>
                                <a:lnTo>
                                  <a:pt x="28207" y="0"/>
                                </a:lnTo>
                                <a:lnTo>
                                  <a:pt x="28207" y="27804"/>
                                </a:lnTo>
                                <a:lnTo>
                                  <a:pt x="0" y="278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896629334" name="Graphic 1" descr="บริษัท สยาม พี แอนด์ ดับบลิว เทคนิค จํากัด&#10;Siam P&amp;W Technic Co., Ltd."/>
                      <wpg:cNvGrpSpPr/>
                      <wpg:grpSpPr>
                        <a:xfrm>
                          <a:off x="0" y="57904"/>
                          <a:ext cx="665915" cy="361583"/>
                          <a:chOff x="0" y="57904"/>
                          <a:chExt cx="665915" cy="361583"/>
                        </a:xfrm>
                      </wpg:grpSpPr>
                      <wps:wsp>
                        <wps:cNvPr id="591535136" name="Freeform: Shape 591535136"/>
                        <wps:cNvSpPr/>
                        <wps:spPr>
                          <a:xfrm>
                            <a:off x="74075" y="109686"/>
                            <a:ext cx="93134" cy="257636"/>
                          </a:xfrm>
                          <a:custGeom>
                            <a:avLst/>
                            <a:gdLst>
                              <a:gd name="connsiteX0" fmla="*/ 0 w 93134"/>
                              <a:gd name="connsiteY0" fmla="*/ 0 h 257636"/>
                              <a:gd name="connsiteX1" fmla="*/ 93134 w 93134"/>
                              <a:gd name="connsiteY1" fmla="*/ 0 h 257636"/>
                              <a:gd name="connsiteX2" fmla="*/ 93134 w 93134"/>
                              <a:gd name="connsiteY2" fmla="*/ 257637 h 257636"/>
                              <a:gd name="connsiteX3" fmla="*/ 0 w 93134"/>
                              <a:gd name="connsiteY3" fmla="*/ 257637 h 2576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3134" h="257636">
                                <a:moveTo>
                                  <a:pt x="0" y="0"/>
                                </a:moveTo>
                                <a:lnTo>
                                  <a:pt x="93134" y="0"/>
                                </a:lnTo>
                                <a:lnTo>
                                  <a:pt x="93134" y="257637"/>
                                </a:lnTo>
                                <a:lnTo>
                                  <a:pt x="0" y="257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2C3C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500574" name="Freeform: Shape 886500574"/>
                        <wps:cNvSpPr/>
                        <wps:spPr>
                          <a:xfrm>
                            <a:off x="201077" y="109686"/>
                            <a:ext cx="74258" cy="146419"/>
                          </a:xfrm>
                          <a:custGeom>
                            <a:avLst/>
                            <a:gdLst>
                              <a:gd name="connsiteX0" fmla="*/ 56 w 74258"/>
                              <a:gd name="connsiteY0" fmla="*/ 146419 h 146419"/>
                              <a:gd name="connsiteX1" fmla="*/ 56 w 74258"/>
                              <a:gd name="connsiteY1" fmla="*/ 0 h 146419"/>
                              <a:gd name="connsiteX2" fmla="*/ 74259 w 74258"/>
                              <a:gd name="connsiteY2" fmla="*/ 73082 h 146419"/>
                              <a:gd name="connsiteX3" fmla="*/ 56 w 74258"/>
                              <a:gd name="connsiteY3" fmla="*/ 146419 h 1464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74258" h="146419">
                                <a:moveTo>
                                  <a:pt x="56" y="146419"/>
                                </a:moveTo>
                                <a:cubicBezTo>
                                  <a:pt x="56" y="106371"/>
                                  <a:pt x="-71" y="20407"/>
                                  <a:pt x="56" y="0"/>
                                </a:cubicBezTo>
                                <a:cubicBezTo>
                                  <a:pt x="41351" y="2168"/>
                                  <a:pt x="74259" y="34054"/>
                                  <a:pt x="74259" y="73082"/>
                                </a:cubicBezTo>
                                <a:cubicBezTo>
                                  <a:pt x="74259" y="112110"/>
                                  <a:pt x="41351" y="144251"/>
                                  <a:pt x="56" y="146419"/>
                                </a:cubicBezTo>
                              </a:path>
                            </a:pathLst>
                          </a:custGeom>
                          <a:solidFill>
                            <a:srgbClr val="ED2C3C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612746" name="Freeform: Shape 2050612746"/>
                        <wps:cNvSpPr/>
                        <wps:spPr>
                          <a:xfrm>
                            <a:off x="287152" y="109686"/>
                            <a:ext cx="142432" cy="257636"/>
                          </a:xfrm>
                          <a:custGeom>
                            <a:avLst/>
                            <a:gdLst>
                              <a:gd name="connsiteX0" fmla="*/ 68612 w 142432"/>
                              <a:gd name="connsiteY0" fmla="*/ 257637 h 257636"/>
                              <a:gd name="connsiteX1" fmla="*/ 30367 w 142432"/>
                              <a:gd name="connsiteY1" fmla="*/ 109432 h 257636"/>
                              <a:gd name="connsiteX2" fmla="*/ 1144 w 142432"/>
                              <a:gd name="connsiteY2" fmla="*/ 4336 h 257636"/>
                              <a:gd name="connsiteX3" fmla="*/ 0 w 142432"/>
                              <a:gd name="connsiteY3" fmla="*/ 0 h 257636"/>
                              <a:gd name="connsiteX4" fmla="*/ 84494 w 142432"/>
                              <a:gd name="connsiteY4" fmla="*/ 0 h 257636"/>
                              <a:gd name="connsiteX5" fmla="*/ 142433 w 142432"/>
                              <a:gd name="connsiteY5" fmla="*/ 211594 h 257636"/>
                              <a:gd name="connsiteX6" fmla="*/ 129727 w 142432"/>
                              <a:gd name="connsiteY6" fmla="*/ 257637 h 257636"/>
                              <a:gd name="connsiteX7" fmla="*/ 68739 w 142432"/>
                              <a:gd name="connsiteY7" fmla="*/ 257637 h 2576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142432" h="257636">
                                <a:moveTo>
                                  <a:pt x="68612" y="257637"/>
                                </a:moveTo>
                                <a:lnTo>
                                  <a:pt x="30367" y="109432"/>
                                </a:lnTo>
                                <a:cubicBezTo>
                                  <a:pt x="35831" y="98080"/>
                                  <a:pt x="58066" y="42854"/>
                                  <a:pt x="1144" y="4336"/>
                                </a:cubicBezTo>
                                <a:lnTo>
                                  <a:pt x="0" y="0"/>
                                </a:lnTo>
                                <a:lnTo>
                                  <a:pt x="84494" y="0"/>
                                </a:lnTo>
                                <a:lnTo>
                                  <a:pt x="142433" y="211594"/>
                                </a:lnTo>
                                <a:lnTo>
                                  <a:pt x="129727" y="257637"/>
                                </a:lnTo>
                                <a:lnTo>
                                  <a:pt x="68739" y="257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2C9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1661586" name="Freeform: Shape 1471661586"/>
                        <wps:cNvSpPr/>
                        <wps:spPr>
                          <a:xfrm>
                            <a:off x="408494" y="109686"/>
                            <a:ext cx="142432" cy="257636"/>
                          </a:xfrm>
                          <a:custGeom>
                            <a:avLst/>
                            <a:gdLst>
                              <a:gd name="connsiteX0" fmla="*/ 68739 w 142432"/>
                              <a:gd name="connsiteY0" fmla="*/ 257637 h 257636"/>
                              <a:gd name="connsiteX1" fmla="*/ 0 w 142432"/>
                              <a:gd name="connsiteY1" fmla="*/ 0 h 257636"/>
                              <a:gd name="connsiteX2" fmla="*/ 84494 w 142432"/>
                              <a:gd name="connsiteY2" fmla="*/ 0 h 257636"/>
                              <a:gd name="connsiteX3" fmla="*/ 142433 w 142432"/>
                              <a:gd name="connsiteY3" fmla="*/ 211594 h 257636"/>
                              <a:gd name="connsiteX4" fmla="*/ 129727 w 142432"/>
                              <a:gd name="connsiteY4" fmla="*/ 257637 h 257636"/>
                              <a:gd name="connsiteX5" fmla="*/ 68739 w 142432"/>
                              <a:gd name="connsiteY5" fmla="*/ 257637 h 2576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142432" h="257636">
                                <a:moveTo>
                                  <a:pt x="68739" y="257637"/>
                                </a:moveTo>
                                <a:lnTo>
                                  <a:pt x="0" y="0"/>
                                </a:lnTo>
                                <a:lnTo>
                                  <a:pt x="84494" y="0"/>
                                </a:lnTo>
                                <a:lnTo>
                                  <a:pt x="142433" y="211594"/>
                                </a:lnTo>
                                <a:lnTo>
                                  <a:pt x="129727" y="257637"/>
                                </a:lnTo>
                                <a:lnTo>
                                  <a:pt x="68739" y="257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2C9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5120037" name="Freeform: Shape 1535120037"/>
                        <wps:cNvSpPr/>
                        <wps:spPr>
                          <a:xfrm>
                            <a:off x="526277" y="109686"/>
                            <a:ext cx="81571" cy="148204"/>
                          </a:xfrm>
                          <a:custGeom>
                            <a:avLst/>
                            <a:gdLst>
                              <a:gd name="connsiteX0" fmla="*/ 0 w 81571"/>
                              <a:gd name="connsiteY0" fmla="*/ 0 h 148204"/>
                              <a:gd name="connsiteX1" fmla="*/ 81572 w 81571"/>
                              <a:gd name="connsiteY1" fmla="*/ 0 h 148204"/>
                              <a:gd name="connsiteX2" fmla="*/ 40151 w 81571"/>
                              <a:gd name="connsiteY2" fmla="*/ 148205 h 148204"/>
                              <a:gd name="connsiteX3" fmla="*/ 0 w 81571"/>
                              <a:gd name="connsiteY3" fmla="*/ 0 h 14820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81571" h="148204">
                                <a:moveTo>
                                  <a:pt x="0" y="0"/>
                                </a:moveTo>
                                <a:lnTo>
                                  <a:pt x="81572" y="0"/>
                                </a:lnTo>
                                <a:lnTo>
                                  <a:pt x="40151" y="1482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2C9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504834" name="Freeform: Shape 289504834"/>
                        <wps:cNvSpPr/>
                        <wps:spPr>
                          <a:xfrm>
                            <a:off x="0" y="57904"/>
                            <a:ext cx="665915" cy="361583"/>
                          </a:xfrm>
                          <a:custGeom>
                            <a:avLst/>
                            <a:gdLst>
                              <a:gd name="connsiteX0" fmla="*/ 599336 w 665915"/>
                              <a:gd name="connsiteY0" fmla="*/ 128 h 361583"/>
                              <a:gd name="connsiteX1" fmla="*/ 66579 w 665915"/>
                              <a:gd name="connsiteY1" fmla="*/ 128 h 361583"/>
                              <a:gd name="connsiteX2" fmla="*/ 0 w 665915"/>
                              <a:gd name="connsiteY2" fmla="*/ 68108 h 361583"/>
                              <a:gd name="connsiteX3" fmla="*/ 0 w 665915"/>
                              <a:gd name="connsiteY3" fmla="*/ 293476 h 361583"/>
                              <a:gd name="connsiteX4" fmla="*/ 66579 w 665915"/>
                              <a:gd name="connsiteY4" fmla="*/ 361584 h 361583"/>
                              <a:gd name="connsiteX5" fmla="*/ 599336 w 665915"/>
                              <a:gd name="connsiteY5" fmla="*/ 361584 h 361583"/>
                              <a:gd name="connsiteX6" fmla="*/ 665915 w 665915"/>
                              <a:gd name="connsiteY6" fmla="*/ 293476 h 361583"/>
                              <a:gd name="connsiteX7" fmla="*/ 665915 w 665915"/>
                              <a:gd name="connsiteY7" fmla="*/ 68108 h 361583"/>
                              <a:gd name="connsiteX8" fmla="*/ 599336 w 665915"/>
                              <a:gd name="connsiteY8" fmla="*/ 0 h 361583"/>
                              <a:gd name="connsiteX9" fmla="*/ 599336 w 665915"/>
                              <a:gd name="connsiteY9" fmla="*/ 24106 h 361583"/>
                              <a:gd name="connsiteX10" fmla="*/ 642409 w 665915"/>
                              <a:gd name="connsiteY10" fmla="*/ 68108 h 361583"/>
                              <a:gd name="connsiteX11" fmla="*/ 642409 w 665915"/>
                              <a:gd name="connsiteY11" fmla="*/ 293476 h 361583"/>
                              <a:gd name="connsiteX12" fmla="*/ 599336 w 665915"/>
                              <a:gd name="connsiteY12" fmla="*/ 337478 h 361583"/>
                              <a:gd name="connsiteX13" fmla="*/ 66579 w 665915"/>
                              <a:gd name="connsiteY13" fmla="*/ 337478 h 361583"/>
                              <a:gd name="connsiteX14" fmla="*/ 23506 w 665915"/>
                              <a:gd name="connsiteY14" fmla="*/ 293476 h 361583"/>
                              <a:gd name="connsiteX15" fmla="*/ 23506 w 665915"/>
                              <a:gd name="connsiteY15" fmla="*/ 68108 h 361583"/>
                              <a:gd name="connsiteX16" fmla="*/ 66579 w 665915"/>
                              <a:gd name="connsiteY16" fmla="*/ 24106 h 361583"/>
                              <a:gd name="connsiteX17" fmla="*/ 599336 w 665915"/>
                              <a:gd name="connsiteY17" fmla="*/ 24106 h 36158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665915" h="361583">
                                <a:moveTo>
                                  <a:pt x="599336" y="128"/>
                                </a:moveTo>
                                <a:lnTo>
                                  <a:pt x="66579" y="128"/>
                                </a:lnTo>
                                <a:cubicBezTo>
                                  <a:pt x="29859" y="128"/>
                                  <a:pt x="0" y="30483"/>
                                  <a:pt x="0" y="68108"/>
                                </a:cubicBezTo>
                                <a:lnTo>
                                  <a:pt x="0" y="293476"/>
                                </a:lnTo>
                                <a:cubicBezTo>
                                  <a:pt x="0" y="331101"/>
                                  <a:pt x="29859" y="361584"/>
                                  <a:pt x="66579" y="361584"/>
                                </a:cubicBezTo>
                                <a:lnTo>
                                  <a:pt x="599336" y="361584"/>
                                </a:lnTo>
                                <a:cubicBezTo>
                                  <a:pt x="636057" y="361584"/>
                                  <a:pt x="665915" y="331101"/>
                                  <a:pt x="665915" y="293476"/>
                                </a:cubicBezTo>
                                <a:lnTo>
                                  <a:pt x="665915" y="68108"/>
                                </a:lnTo>
                                <a:cubicBezTo>
                                  <a:pt x="665915" y="30483"/>
                                  <a:pt x="636057" y="0"/>
                                  <a:pt x="599336" y="0"/>
                                </a:cubicBezTo>
                                <a:moveTo>
                                  <a:pt x="599336" y="24106"/>
                                </a:moveTo>
                                <a:cubicBezTo>
                                  <a:pt x="623097" y="24106"/>
                                  <a:pt x="642409" y="43875"/>
                                  <a:pt x="642409" y="68108"/>
                                </a:cubicBezTo>
                                <a:lnTo>
                                  <a:pt x="642409" y="293476"/>
                                </a:lnTo>
                                <a:cubicBezTo>
                                  <a:pt x="642409" y="317837"/>
                                  <a:pt x="623097" y="337478"/>
                                  <a:pt x="599336" y="337478"/>
                                </a:cubicBezTo>
                                <a:lnTo>
                                  <a:pt x="66579" y="337478"/>
                                </a:lnTo>
                                <a:cubicBezTo>
                                  <a:pt x="42819" y="337478"/>
                                  <a:pt x="23506" y="317709"/>
                                  <a:pt x="23506" y="293476"/>
                                </a:cubicBezTo>
                                <a:lnTo>
                                  <a:pt x="23506" y="68108"/>
                                </a:lnTo>
                                <a:cubicBezTo>
                                  <a:pt x="23506" y="43747"/>
                                  <a:pt x="42819" y="24106"/>
                                  <a:pt x="66579" y="24106"/>
                                </a:cubicBezTo>
                                <a:lnTo>
                                  <a:pt x="599336" y="24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2C3C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33364204" id="Graphic 1" o:spid="_x0000_s1026" alt="บริษัท สยาม พี แอนด์ ดับบลิว เทคนิค จํากัด&#10;Siam P&amp;W Technic Co., Ltd." style="width:340.15pt;height:35.15pt;mso-position-horizontal-relative:char;mso-position-vertical-relative:line" coordsize="43200,4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">
              <v:group id="_x0000_s1027" alt="บริษัท สยาม พี แอนด์ ดับบลิว เทคนิค จํากัด&#10;Siam P&amp;W Technic Co., Ltd." style="position:absolute;left:7792;width:35386;height:1882" coordorigin="7792" coordsize="35385,1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">
                <v:shape id="Freeform: Shape 2001317914" o:spid="_x0000_s1028" style="position:absolute;left:7792;top:589;width:1027;height:1293;visibility:visible;mso-wrap-style:square;v-text-anchor:middle" coordsize="102663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" path="m102664,114023v-13977,9949,-33798,15305,-51840,15305c23633,129328,,116829,,87494l,,25412,r,86474c25412,100759,37609,105095,50824,105095v9910,,20329,-2551,26428,-6122l77252,r25412,l102664,114023xe" fillcolor="#231f20" stroked="f" strokeweight="0">
                  <v:stroke joinstyle="miter"/>
                  <v:path arrowok="t" o:connecttype="custom" o:connectlocs="102664,114023;50824,129328;0,87494;0,0;25412,0;25412,86474;50824,105095;77252,98973;77252,0;102664,0;102664,114023" o:connectangles="0,0,0,0,0,0,0,0,0,0,0"/>
                </v:shape>
                <v:shape id="Freeform: Shape 1800710042" o:spid="_x0000_s1029" style="position:absolute;left:8984;top:571;width:899;height:1311;visibility:visible;mso-wrap-style:square;v-text-anchor:middle" coordsize="89957,13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" path="m3304,100504v7623,2296,23633,6377,39134,6377c54381,106881,64546,103565,64546,91831,64546,70914,,74740,,34437,,8163,20584,,45995,,60480,,75473,3061,86654,6632l83096,29590c75219,27549,59972,24233,46249,24233v-11181,,-20837,2296,-20837,10204c25412,54843,89958,48976,89958,91831v,29080,-20584,39283,-47266,39283c27953,131114,12452,128308,,125502l3304,100504xe" fillcolor="#231f20" stroked="f" strokeweight="0">
                  <v:stroke joinstyle="miter"/>
                  <v:path arrowok="t" o:connecttype="custom" o:connectlocs="3304,100504;42438,106881;64546,91831;0,34437;45995,0;86654,6632;83096,29590;46249,24233;25412,34437;89958,91831;42692,131114;0,125502;3304,100504" o:connectangles="0,0,0,0,0,0,0,0,0,0,0,0,0"/>
                </v:shape>
                <v:shape id="Freeform: Shape 385355636" o:spid="_x0000_s1030" style="position:absolute;left:8948;top:206;width:933;height:230;visibility:visible;mso-wrap-style:square;v-text-anchor:middle" coordsize="93261,22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" path="m5336,l93261,r,22958l,22958,5336,xe" fillcolor="#231f20" stroked="f" strokeweight="0">
                  <v:stroke joinstyle="miter"/>
                  <v:path arrowok="t" o:connecttype="custom" o:connectlocs="5336,0;93261,0;93261,22958;0,22958;5336,0" o:connectangles="0,0,0,0,0"/>
                </v:shape>
                <v:shape id="Freeform: Shape 620661752" o:spid="_x0000_s1031" style="position:absolute;left:10084;top:589;width:1027;height:1293;visibility:visible;mso-wrap-style:square;v-text-anchor:middle" coordsize="102663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" path="m102663,114023v-13976,9949,-33797,15305,-51839,15305c23633,129328,,116829,,87494l,,25412,r,86474c25412,100759,37609,105095,50824,105095v9910,,20329,-2551,26428,-6122l77252,72189r-16010,c45995,72189,39896,65047,39896,51527r,-12499l65308,39028r,8928l77252,47956,77252,r25411,l102663,114023xe" fillcolor="#231f20" stroked="f" strokeweight="0">
                  <v:stroke joinstyle="miter"/>
                  <v:path arrowok="t" o:connecttype="custom" o:connectlocs="102663,114023;50824,129328;0,87494;0,0;25412,0;25412,86474;50824,105095;77252,98973;77252,72189;61242,72189;39896,51527;39896,39028;65308,39028;65308,47956;77252,47956;77252,0;102663,0;102663,114023" o:connectangles="0,0,0,0,0,0,0,0,0,0,0,0,0,0,0,0,0,0"/>
                </v:shape>
                <v:shape id="Freeform: Shape 1600707542" o:spid="_x0000_s1032" style="position:absolute;left:10435;top:28;width:780;height:408;visibility:visible;mso-wrap-style:square;v-text-anchor:middle" coordsize="78014,40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" path="m25412,10459v,4081,1779,6122,6099,6122l78014,16581r,24233l25412,40814c9402,40814,,33926,,16581l,,25412,r,10459xe" fillcolor="#231f20" stroked="f" strokeweight="0">
                  <v:stroke joinstyle="miter"/>
                  <v:path arrowok="t" o:connecttype="custom" o:connectlocs="25412,10459;31511,16581;78014,16581;78014,40814;25412,40814;0,16581;0,0;25412,0;25412,10459" o:connectangles="0,0,0,0,0,0,0,0,0"/>
                </v:shape>
                <v:shape id="Freeform: Shape 1920542011" o:spid="_x0000_s1033" style="position:absolute;left:11291;top:571;width:1001;height:1293;visibility:visible;mso-wrap-style:square;v-text-anchor:middle" coordsize="100122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" path="m100122,129328r-25411,l74711,38008v,-9693,-5337,-13775,-13723,-13775c45741,24233,33798,39793,25412,54843r,74485l,129328,,1786r25412,l25412,26274c34306,10459,47012,,64292,v20837,,35830,11479,35830,36987l100122,129328xe" fillcolor="#231f20" stroked="f" strokeweight="0">
                  <v:stroke joinstyle="miter"/>
                  <v:path arrowok="t" o:connecttype="custom" o:connectlocs="100122,129328;74711,129328;74711,38008;60988,24233;25412,54843;25412,129328;0,129328;0,1786;25412,1786;25412,26274;64292,0;100122,36987;100122,129328" o:connectangles="0,0,0,0,0,0,0,0,0,0,0,0,0"/>
                </v:shape>
                <v:shape id="Freeform: Shape 585646397" o:spid="_x0000_s1034" style="position:absolute;left:13243;top:512;width:1054;height:1370;visibility:visible;mso-wrap-style:square;v-text-anchor:middle" coordsize="105458,136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" path="m74711,135195r,-51527c69120,82648,59464,80862,50315,80862v-12706,,-24903,3316,-24903,16071c25412,108922,32781,112748,41675,112748v6099,,12960,-1786,18805,-3826l60480,132900v-7369,2806,-14739,4081,-21854,4081c16772,136981,,124227,,96933,,67088,22616,56629,47520,56629v9148,,18551,1275,27191,3316l74711,48721c74711,34437,63783,30100,50569,30100v-13976,,-30494,4847,-39134,8418l8132,14285c20838,9183,36339,5867,50569,5867v9911,,19059,1530,26937,4847l80047,r25412,l102155,14030v-1524,5867,-3303,9693,-6861,12754c98344,32651,100122,39538,100122,48211r,86984l74711,135195xe" fillcolor="#231f20" stroked="f" strokeweight="0">
                  <v:stroke joinstyle="miter"/>
                  <v:path arrowok="t" o:connecttype="custom" o:connectlocs="74711,135195;74711,83668;50315,80862;25412,96933;41675,112748;60480,108922;60480,132900;38626,136981;0,96933;47520,56629;74711,59945;74711,48721;50569,30100;11435,38518;8132,14285;50569,5867;77506,10714;80047,0;105459,0;102155,14030;95294,26784;100122,48211;100122,135195;74711,135195" o:connectangles="0,0,0,0,0,0,0,0,0,0,0,0,0,0,0,0,0,0,0,0,0,0,0,0"/>
                </v:shape>
                <v:shape id="Freeform: Shape 492933819" o:spid="_x0000_s1035" style="position:absolute;left:14437;top:589;width:1034;height:1293;visibility:visible;mso-wrap-style:square;v-text-anchor:middle" coordsize="103425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" path="m78014,r25412,l103426,89025v,28570,-21600,40303,-51840,40303c33289,129328,14739,124737,,117339l,86984c,72955,2795,64282,13977,58670,5591,55099,,47956,,37243l,31376c,13775,7878,,30494,l53873,r,24233l33289,24233v-5590,,-7877,3826,-7877,9183l25412,36222v,7653,3049,10204,7877,10204l57685,46426r,24233l37864,70659v-9149,,-12452,4336,-12452,14285l25412,101524v6861,1786,16517,3571,26174,3571c65562,105095,78014,101014,78014,86729l78014,xe" fillcolor="#231f20" stroked="f" strokeweight="0">
                  <v:stroke joinstyle="miter"/>
                  <v:path arrowok="t" o:connecttype="custom" o:connectlocs="78014,0;103426,0;103426,89025;51586,129328;0,117339;0,86984;13977,58670;0,37243;0,31376;30494,0;53873,0;53873,24233;33289,24233;25412,33416;25412,36222;33289,46426;57685,46426;57685,70659;37864,70659;25412,84944;25412,101524;51586,105095;78014,86729;78014,0" o:connectangles="0,0,0,0,0,0,0,0,0,0,0,0,0,0,0,0,0,0,0,0,0,0,0,0"/>
                </v:shape>
                <v:shape id="Freeform: Shape 1006400958" o:spid="_x0000_s1036" style="position:absolute;left:15624;top:571;width:699;height:1293;visibility:visible;mso-wrap-style:square;v-text-anchor:middle" coordsize="69882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" path="m44471,129328r,-85198c44471,28825,33289,24233,20838,24233,13468,24233,6099,25764,,27804l,4081c7369,1531,15755,,24141,,47266,,69882,11224,69882,42599r,86729l44471,129328xe" fillcolor="#231f20" stroked="f" strokeweight="0">
                  <v:stroke joinstyle="miter"/>
                  <v:path arrowok="t" o:connecttype="custom" o:connectlocs="44471,129328;44471,44130;20838,24233;0,27804;0,4081;24141,0;69882,42599;69882,129328;44471,129328" o:connectangles="0,0,0,0,0,0,0,0,0"/>
                </v:shape>
                <v:shape id="Freeform: Shape 680483973" o:spid="_x0000_s1037" style="position:absolute;left:16526;top:589;width:1001;height:1293;visibility:visible;mso-wrap-style:square;v-text-anchor:middle" coordsize="100122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" path="m,l25412,r,85454c34052,94892,46503,105095,58447,105095v11944,,16263,-7142,16263,-18621l74710,r25412,l100122,86984v,27294,-14739,42344,-35322,42344c47012,129328,37863,122696,25412,111728r-1779,15815l,127543,,xe" fillcolor="#231f20" stroked="f" strokeweight="0">
                  <v:stroke joinstyle="miter"/>
                  <v:path arrowok="t" o:connecttype="custom" o:connectlocs="0,0;25412,0;25412,85454;58447,105095;74710,86474;74710,0;100122,0;100122,86984;64800,129328;25412,111728;23633,127543;0,127543;0,0" o:connectangles="0,0,0,0,0,0,0,0,0,0,0,0,0"/>
                </v:shape>
                <v:shape id="Freeform: Shape 1108648136" o:spid="_x0000_s1038" style="position:absolute;left:18501;top:589;width:1235;height:1275;visibility:visible;mso-wrap-style:square;v-text-anchor:middle" coordsize="123501,127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" path="m61751,61731l40405,117084v-3304,8418,-9403,10459,-20330,10459l6861,127543,,,25666,r2795,47701l28461,81883,49045,27549r25411,l95040,81883r,-34182l97835,r25666,l116640,127543r-13214,c92499,127543,86400,125502,83096,117084l61751,61731xe" fillcolor="#231f20" stroked="f" strokeweight="0">
                  <v:stroke joinstyle="miter"/>
                  <v:path arrowok="t" o:connecttype="custom" o:connectlocs="61751,61731;40405,117084;20075,127543;6861,127543;0,0;25666,0;28461,47701;28461,81883;49045,27549;74456,27549;95040,81883;95040,47701;97835,0;123501,0;116640,127543;103426,127543;83096,117084;61751,61731" o:connectangles="0,0,0,0,0,0,0,0,0,0,0,0,0,0,0,0,0,0"/>
                </v:shape>
                <v:shape id="Freeform: Shape 1003462714" o:spid="_x0000_s1039" style="position:absolute;left:18785;top:53;width:933;height:383;visibility:visible;mso-wrap-style:square;v-text-anchor:middle" coordsize="93261,38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" path="m5336,15305r62513,l69628,,93261,r,38263l,38263,5336,15305xe" fillcolor="#231f20" stroked="f" strokeweight="0">
                  <v:stroke joinstyle="miter"/>
                  <v:path arrowok="t" o:connecttype="custom" o:connectlocs="5336,15305;67849,15305;69628,0;93261,0;93261,38263;0,38263;5336,15305" o:connectangles="0,0,0,0,0,0,0"/>
                </v:shape>
                <v:shape id="Freeform: Shape 908935695" o:spid="_x0000_s1040" style="position:absolute;left:20709;top:589;width:826;height:1275;visibility:visible;mso-wrap-style:square;v-text-anchor:middle" coordsize="82588,127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" path="m35576,127543r-6861,c7369,127543,,119635,,100249l,,25412,r,98208c25412,101524,26682,103055,30240,103055r5336,l35576,127543xm82588,127543r-6861,c54381,127543,47012,119635,47012,100249l47012,,72423,r,98208c72423,101524,73694,103055,77252,103055r5336,l82588,127543xe" fillcolor="#231f20" stroked="f" strokeweight="0">
                  <v:stroke joinstyle="miter"/>
                  <v:path arrowok="t" o:connecttype="custom" o:connectlocs="35576,127543;28715,127543;0,100249;0,0;25412,0;25412,98208;30240,103055;35576,103055;35576,127543;82588,127543;75727,127543;47012,100249;47012,0;72423,0;72423,98208;77252,103055;82588,103055;82588,127543" o:connectangles="0,0,0,0,0,0,0,0,0,0,0,0,0,0,0,0,0,0"/>
                </v:shape>
                <v:shape id="Freeform: Shape 1442291472" o:spid="_x0000_s1041" style="position:absolute;left:21664;top:571;width:1024;height:1311;visibility:visible;mso-wrap-style:square;v-text-anchor:middle" coordsize="102409,13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" path="m54635,76271r-21091,c27699,76271,25412,78566,25412,84944r,17345c30748,104330,41421,106881,51840,106881v12960,,25158,-4081,25158,-18366l76998,44385c76998,29080,65562,24233,51586,24233v-16009,,-35322,6377,-44725,11224l2541,12754c17026,5612,34306,,51840,v26428,,50570,11479,50570,43365l102410,90811v,30100,-24650,40303,-50570,40303c32273,131114,12452,125247,,118105l,83413c,63771,8894,52037,32273,52037r22362,l54635,76271xe" fillcolor="#231f20" stroked="f" strokeweight="0">
                  <v:stroke joinstyle="miter"/>
                  <v:path arrowok="t" o:connecttype="custom" o:connectlocs="54635,76271;33544,76271;25412,84944;25412,102289;51840,106881;76998,88515;76998,44385;51586,24233;6861,35457;2541,12754;51840,0;102410,43365;102410,90811;51840,131114;0,118105;0,83413;32273,52037;54635,52037;54635,76271" o:connectangles="0,0,0,0,0,0,0,0,0,0,0,0,0,0,0,0,0,0,0"/>
                </v:shape>
                <v:shape id="Freeform: Shape 1722561993" o:spid="_x0000_s1042" style="position:absolute;left:22892;top:589;width:1001;height:1293;visibility:visible;mso-wrap-style:square;v-text-anchor:middle" coordsize="100122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" path="m100122,127543r-23633,l74711,112748v-10419,9438,-22617,16580,-37356,16580c16518,129328,,117595,,90045l,,25412,r,88770c25412,98973,29986,105095,38880,105095v12198,,23887,-6632,35831,-16835l74711,r25411,l100122,127543xe" fillcolor="#231f20" stroked="f" strokeweight="0">
                  <v:stroke joinstyle="miter"/>
                  <v:path arrowok="t" o:connecttype="custom" o:connectlocs="100122,127543;76489,127543;74711,112748;37355,129328;0,90045;0,0;25412,0;25412,88770;38880,105095;74711,88260;74711,0;100122,0;100122,127543" o:connectangles="0,0,0,0,0,0,0,0,0,0,0,0,0"/>
                </v:shape>
                <v:shape id="Freeform: Shape 1616011887" o:spid="_x0000_s1043" style="position:absolute;left:24071;top:571;width:1077;height:1311;visibility:visible;mso-wrap-style:square;v-text-anchor:middle" coordsize="107745,13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" path="m25412,89790v,12754,10419,17091,21346,17091c53873,106881,61242,105350,66325,102800r,23723c59718,129584,51840,131114,43962,131114,19567,131114,,118615,,91066l,46936c,15050,26937,,53873,v26936,,53873,15050,53873,46936l107746,129328r-25412,l82334,47701c82334,31631,68104,24233,53873,24233v-14231,,-28461,7398,-28461,23468l25412,89790xe" fillcolor="#231f20" stroked="f" strokeweight="0">
                  <v:stroke joinstyle="miter"/>
                  <v:path arrowok="t" o:connecttype="custom" o:connectlocs="25412,89790;46758,106881;66325,102800;66325,126523;43962,131114;0,91066;0,46936;53873,0;107746,46936;107746,129328;82334,129328;82334,47701;53873,24233;25412,47701;25412,89790" o:connectangles="0,0,0,0,0,0,0,0,0,0,0,0,0,0,0"/>
                </v:shape>
                <v:shape id="Freeform: Shape 986342869" o:spid="_x0000_s1044" style="position:absolute;left:24569;width:716;height:436;visibility:visible;mso-wrap-style:square;v-text-anchor:middle" coordsize="71661,4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" path="m3558,43620c1525,37243,,30865,,24998,,11224,6607,,22362,l71661,,68104,22958r-36085,c27445,22958,25412,24233,25412,29590r,14030l3558,43620xe" fillcolor="#231f20" stroked="f" strokeweight="0">
                  <v:stroke joinstyle="miter"/>
                  <v:path arrowok="t" o:connecttype="custom" o:connectlocs="3558,43620;0,24998;22362,0;71661,0;68104,22958;32019,22958;25412,29590;25412,43620;3558,43620" o:connectangles="0,0,0,0,0,0,0,0,0"/>
                </v:shape>
                <v:shape id="Freeform: Shape 816920332" o:spid="_x0000_s1045" style="position:absolute;left:26114;top:571;width:1077;height:1311;visibility:visible;mso-wrap-style:square;v-text-anchor:middle" coordsize="107745,13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" path="m25412,89790v,12754,10419,17091,21346,17091c53873,106881,61242,105350,66325,102800r,23723c59718,129584,51840,131114,43962,131114,19567,131114,,118615,,91066l,46936c,15050,26936,,53873,v26936,,53873,15050,53873,46936l107746,129328r-25412,l82334,47701c82334,31631,68104,24233,53873,24233v-14231,,-28461,7398,-28461,23468l25412,89790xe" fillcolor="#231f20" stroked="f" strokeweight="0">
                  <v:stroke joinstyle="miter"/>
                  <v:path arrowok="t" o:connecttype="custom" o:connectlocs="25412,89790;46758,106881;66325,102800;66325,126523;43962,131114;0,91066;0,46936;53873,0;107746,46936;107746,129328;82334,129328;82334,47701;53873,24233;25412,47701;25412,89790" o:connectangles="0,0,0,0,0,0,0,0,0,0,0,0,0,0,0"/>
                </v:shape>
                <v:shape id="Freeform: Shape 929945735" o:spid="_x0000_s1046" style="position:absolute;left:26538;top:28;width:780;height:408;visibility:visible;mso-wrap-style:square;v-text-anchor:middle" coordsize="78014,40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" path="m25412,10459v,4081,1779,6122,6099,6122l78014,16581r,24233l25412,40814c9402,40814,,33926,,16581l,,25412,r,10459xe" fillcolor="#231f20" stroked="f" strokeweight="0">
                  <v:stroke joinstyle="miter"/>
                  <v:path arrowok="t" o:connecttype="custom" o:connectlocs="25412,10459;31511,16581;78014,16581;78014,40814;25412,40814;0,16581;0,0;25412,0;25412,10459" o:connectangles="0,0,0,0,0,0,0,0,0"/>
                </v:shape>
                <v:shape id="Freeform: Shape 524520061" o:spid="_x0000_s1047" style="position:absolute;left:27395;top:589;width:1026;height:1293;visibility:visible;mso-wrap-style:square;v-text-anchor:middle" coordsize="102663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" path="m102664,114023v-13977,9949,-33798,15305,-51840,15305c23633,129328,,116829,,87494l,,25412,r,86474c25412,100759,37609,105095,50824,105095v9910,,20329,-2551,26428,-6122l77252,r25412,l102664,114023xe" fillcolor="#231f20" stroked="f" strokeweight="0">
                  <v:stroke joinstyle="miter"/>
                  <v:path arrowok="t" o:connecttype="custom" o:connectlocs="102664,114023;50824,129328;0,87494;0,0;25412,0;25412,86474;50824,105095;77252,98973;77252,0;102664,0;102664,114023" o:connectangles="0,0,0,0,0,0,0,0,0,0,0"/>
                </v:shape>
                <v:shape id="Freeform: Shape 1087079054" o:spid="_x0000_s1048" style="position:absolute;left:28625;top:589;width:1026;height:1293;visibility:visible;mso-wrap-style:square;v-text-anchor:middle" coordsize="102663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" path="m102664,114023v-13977,9949,-33798,15305,-51840,15305c23633,129328,,116829,,87494l,,25412,r,86474c25412,100759,37609,105095,50824,105095v9910,,20329,-2551,26428,-6122l77252,r25412,l102664,114023xe" fillcolor="#231f20" stroked="f" strokeweight="0">
                  <v:stroke joinstyle="miter"/>
                  <v:path arrowok="t" o:connecttype="custom" o:connectlocs="102664,114023;50824,129328;0,87494;0,0;25412,0;25412,86474;50824,105095;77252,98973;77252,0;102664,0;102664,114023" o:connectangles="0,0,0,0,0,0,0,0,0,0,0"/>
                </v:shape>
                <v:shape id="Freeform: Shape 885616375" o:spid="_x0000_s1049" style="position:absolute;left:29814;top:571;width:1001;height:1311;visibility:visible;mso-wrap-style:square;v-text-anchor:middle" coordsize="100122,13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" path="m74711,129328r,-51527c69120,76781,59464,74995,50315,74995v-12706,,-24903,3316,-24903,16071c25412,103055,32781,106881,41675,106881v6099,,12960,-1786,18805,-3826l60480,127033v-7369,2806,-14739,4081,-21854,4081c16772,131114,,118360,,91066,,61221,22616,50762,47520,50762v9148,,18551,1275,27191,3316l74711,42854c74711,28570,63784,24233,50570,24233v-13977,,-30495,4847,-39135,8418l8132,8418c20838,3316,36339,,50570,v27444,,49552,10969,49552,42344l100122,129328r-25411,xe" fillcolor="#231f20" stroked="f" strokeweight="0">
                  <v:stroke joinstyle="miter"/>
                  <v:path arrowok="t" o:connecttype="custom" o:connectlocs="74711,129328;74711,77801;50315,74995;25412,91066;41675,106881;60480,103055;60480,127033;38626,131114;0,91066;47520,50762;74711,54078;74711,42854;50570,24233;11435,32651;8132,8418;50570,0;100122,42344;100122,129328;74711,129328" o:connectangles="0,0,0,0,0,0,0,0,0,0,0,0,0,0,0,0,0,0,0"/>
                </v:shape>
                <v:shape id="Freeform: Shape 2054369579" o:spid="_x0000_s1050" style="position:absolute;left:29882;top:206;width:933;height:230;visibility:visible;mso-wrap-style:square;v-text-anchor:middle" coordsize="93261,22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" path="m5336,l93261,r,22958l,22958,5336,xe" fillcolor="#231f20" stroked="f" strokeweight="0">
                  <v:stroke joinstyle="miter"/>
                  <v:path arrowok="t" o:connecttype="custom" o:connectlocs="5336,0;93261,0;93261,22958;0,22958;5336,0" o:connectangles="0,0,0,0,0"/>
                </v:shape>
                <v:shape id="Freeform: Shape 53378384" o:spid="_x0000_s1051" style="position:absolute;left:30968;top:571;width:858;height:1293;visibility:visible;mso-wrap-style:square;v-text-anchor:middle" coordsize="85891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" path="m,7653c11181,2806,24649,,37355,,63021,,85892,11989,85892,45405r,41324c85892,115299,69882,129328,39642,129328r-22108,l17534,105095r21600,c53111,105095,60480,100504,60480,85199r,-38518c60480,29335,50061,24233,37355,24233v-12706,,-24903,4337,-33543,7653l,7653xe" fillcolor="#231f20" stroked="f" strokeweight="0">
                  <v:stroke joinstyle="miter"/>
                  <v:path arrowok="t" o:connecttype="custom" o:connectlocs="0,7653;37355,0;85892,45405;85892,86729;39642,129328;17534,129328;17534,105095;39134,105095;60480,85199;60480,46681;37355,24233;3812,31886;0,7653" o:connectangles="0,0,0,0,0,0,0,0,0,0,0,0,0"/>
                </v:shape>
                <v:shape id="Freeform: Shape 1473201658" o:spid="_x0000_s1052" style="position:absolute;left:32818;top:589;width:355;height:1275;visibility:visible;mso-wrap-style:square;v-text-anchor:middle" coordsize="35576,127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" path="m35576,127543r-6861,c7369,127543,,119635,,100249l,,25412,r,98208c25412,101524,26682,103055,30240,103055r5336,l35576,127543xe" fillcolor="#231f20" stroked="f" strokeweight="0">
                  <v:stroke joinstyle="miter"/>
                  <v:path arrowok="t" o:connecttype="custom" o:connectlocs="35576,127543;28715,127543;0,100249;0,0;25412,0;25412,98208;30240,103055;35576,103055;35576,127543" o:connectangles="0,0,0,0,0,0,0,0,0"/>
                </v:shape>
                <v:shape id="Freeform: Shape 1189030926" o:spid="_x0000_s1053" style="position:absolute;left:33326;top:571;width:1001;height:1293;visibility:visible;mso-wrap-style:square;v-text-anchor:middle" coordsize="100122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" path="m100122,129328r-25411,l74711,38008v,-9693,-5337,-13775,-13723,-13775c45741,24233,33798,39793,25412,54843r,74485l,129328,,1786r25412,l25412,26274c34306,10459,47012,,64292,v20837,,35830,11479,35830,36987l100122,129328xe" fillcolor="#231f20" stroked="f" strokeweight="0">
                  <v:stroke joinstyle="miter"/>
                  <v:path arrowok="t" o:connecttype="custom" o:connectlocs="100122,129328;74711,129328;74711,38008;60988,24233;25412,54843;25412,129328;0,129328;0,1786;25412,1786;25412,26274;64292,0;100122,36987;100122,129328" o:connectangles="0,0,0,0,0,0,0,0,0,0,0,0,0"/>
                </v:shape>
                <v:shape id="Freeform: Shape 1825454041" o:spid="_x0000_s1054" style="position:absolute;left:34500;top:571;width:1057;height:1293;visibility:visible;mso-wrap-style:square;v-text-anchor:middle" coordsize="105713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" path="m12198,82648c4066,74485,,64537,,51017l,43620c,15050,26428,,52857,v26428,,52856,14285,52856,44640l105713,129328r-25412,l80301,47191c80301,31376,66833,24233,52857,24233v-13977,,-27445,7143,-27445,22958c25412,51782,25920,55354,26682,59435v4829,-2296,10927,-3316,18551,-3316l63783,56119r,24233l47012,80352v-6607,,-8894,2296,-10165,8673l28969,129328r-26682,l12198,82648xe" fillcolor="#231f20" stroked="f" strokeweight="0">
                  <v:stroke joinstyle="miter"/>
                  <v:path arrowok="t" o:connecttype="custom" o:connectlocs="12198,82648;0,51017;0,43620;52857,0;105713,44640;105713,129328;80301,129328;80301,47191;52857,24233;25412,47191;26682,59435;45233,56119;63783,56119;63783,80352;47012,80352;36847,89025;28969,129328;2287,129328;12198,82648" o:connectangles="0,0,0,0,0,0,0,0,0,0,0,0,0,0,0,0,0,0,0"/>
                </v:shape>
                <v:shape id="Freeform: Shape 868821807" o:spid="_x0000_s1055" style="position:absolute;left:35760;top:589;width:1001;height:1293;visibility:visible;mso-wrap-style:square;v-text-anchor:middle" coordsize="100122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" path="m100122,127543r-23633,l74710,112748v-10418,9438,-22616,16580,-37355,16580c16517,129328,,117595,,90045l,,25412,r,88770c25412,98973,29986,105095,38880,105095v12198,,23887,-6632,35830,-16835l74710,r25412,l100122,127543xe" fillcolor="#231f20" stroked="f" strokeweight="0">
                  <v:stroke joinstyle="miter"/>
                  <v:path arrowok="t" o:connecttype="custom" o:connectlocs="100122,127543;76489,127543;74710,112748;37355,129328;0,90045;0,0;25412,0;25412,88770;38880,105095;74710,88260;74710,0;100122,0;100122,127543" o:connectangles="0,0,0,0,0,0,0,0,0,0,0,0,0"/>
                </v:shape>
                <v:shape id="Freeform: Shape 1456955709" o:spid="_x0000_s1056" style="position:absolute;left:35829;top:206;width:932;height:230;visibility:visible;mso-wrap-style:square;v-text-anchor:middle" coordsize="93261,22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" path="m5337,l93261,r,22958l,22958,5337,xe" fillcolor="#231f20" stroked="f" strokeweight="0">
                  <v:stroke joinstyle="miter"/>
                  <v:path arrowok="t" o:connecttype="custom" o:connectlocs="5337,0;93261,0;93261,22958;0,22958;5337,0" o:connectangles="0,0,0,0,0"/>
                </v:shape>
                <v:shape id="Freeform: Shape 75142416" o:spid="_x0000_s1057" style="position:absolute;left:36934;top:571;width:1057;height:1293;visibility:visible;mso-wrap-style:square;v-text-anchor:middle" coordsize="105713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" path="m12198,82648c4066,74485,,64537,,51017l,43620c,15050,26428,,52857,v26428,,52856,14285,52856,44640l105713,129328r-25412,l80301,47191c80301,31376,66833,24233,52857,24233v-13977,,-27445,7143,-27445,22958c25412,51782,25920,55354,26682,59435v4829,-2296,10927,-3316,18551,-3316l63783,56119r,24233l47012,80352v-6607,,-8894,2296,-10165,8673l28969,129328r-26682,l12198,82648xe" fillcolor="#231f20" stroked="f" strokeweight="0">
                  <v:stroke joinstyle="miter"/>
                  <v:path arrowok="t" o:connecttype="custom" o:connectlocs="12198,82648;0,51017;0,43620;52857,0;105713,44640;105713,129328;80301,129328;80301,47191;52857,24233;25412,47191;26682,59435;45233,56119;63783,56119;63783,80352;47012,80352;36847,89025;28969,129328;2287,129328;12198,82648" o:connectangles="0,0,0,0,0,0,0,0,0,0,0,0,0,0,0,0,0,0,0"/>
                </v:shape>
                <v:shape id="Freeform: Shape 1034640164" o:spid="_x0000_s1058" style="position:absolute;left:38944;top:571;width:958;height:1311;visibility:visible;mso-wrap-style:square;v-text-anchor:middle" coordsize="95802,13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" path="m,8418c12960,3571,27445,,42692,,69628,,95802,10714,95802,42344v,10204,-1270,18111,-4066,27805l82080,104840v-5337,19642,-20075,26274,-36847,26274c37355,131114,28461,129584,19567,127033l14739,88770c14231,84178,12706,82903,8132,82903r-5337,l2795,58670r8386,c29477,58670,37355,66067,39642,83668r3050,23213l47266,106881v5336,,8386,-1786,9910,-7398l65816,67343v2542,-9439,4574,-16836,4574,-23978c70390,28825,57430,24233,42438,24233v-13723,,-29478,3826,-38880,7143l,8418xe" fillcolor="#231f20" stroked="f" strokeweight="0">
                  <v:stroke joinstyle="miter"/>
                  <v:path arrowok="t" o:connecttype="custom" o:connectlocs="0,8418;42692,0;95802,42344;91736,70149;82080,104840;45233,131114;19567,127033;14739,88770;8132,82903;2795,82903;2795,58670;11181,58670;39642,83668;42692,106881;47266,106881;57176,99483;65816,67343;70390,43365;42438,24233;3558,31376;0,8418" o:connectangles="0,0,0,0,0,0,0,0,0,0,0,0,0,0,0,0,0,0,0,0,0"/>
                </v:shape>
                <v:shape id="Freeform: Shape 770005366" o:spid="_x0000_s1059" style="position:absolute;left:39445;top:17;width:1265;height:1847;visibility:visible;mso-wrap-style:square;v-text-anchor:middle" coordsize="126550,18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" path="m21091,c33289,,42692,9438,42692,21682v,12244,-9403,21172,-21601,21172c8894,42854,,33416,,21682,,9948,9402,,21091,xm21091,27804v3558,,6353,-2806,6353,-6122c27444,18111,24649,15305,21091,15305v-3049,,-6098,2806,-6098,6377c14993,24998,18042,27804,21091,27804xm101139,184682r,-85199c101139,84178,89957,79587,77506,79587v-7370,,-14739,1530,-20838,3571l56668,59435v7369,-2551,15755,-4081,24141,-4081c103934,55354,126550,66577,126550,97953r,86729l101139,184682xe" fillcolor="#231f20" stroked="f" strokeweight="0">
                  <v:stroke joinstyle="miter"/>
                  <v:path arrowok="t" o:connecttype="custom" o:connectlocs="21091,0;42692,21682;21091,42854;0,21682;21091,0;21091,27804;27444,21682;21091,15305;14993,21682;21091,27804;101139,184682;101139,99483;77506,79587;56668,83158;56668,59435;80809,55354;126550,97953;126550,184682;101139,184682" o:connectangles="0,0,0,0,0,0,0,0,0,0,0,0,0,0,0,0,0,0,0"/>
                </v:shape>
                <v:shape id="Freeform: Shape 1589151377" o:spid="_x0000_s1060" style="position:absolute;left:40865;top:571;width:1058;height:1293;visibility:visible;mso-wrap-style:square;v-text-anchor:middle" coordsize="105713,129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" path="m105713,129328r-25412,l80301,44895c80301,29335,69374,24233,55906,24233v-9148,,-19059,2296,-27699,5102l30748,48466r,80862l5336,129328r,-84688l,16325c15501,8928,34560,,55906,v25920,,49807,11224,49807,43365l105713,129328xe" fillcolor="#231f20" stroked="f" strokeweight="0">
                  <v:stroke joinstyle="miter"/>
                  <v:path arrowok="t" o:connecttype="custom" o:connectlocs="105713,129328;80301,129328;80301,44895;55906,24233;28207,29335;30748,48466;30748,129328;5336,129328;5336,44640;0,16325;55906,0;105713,43365;105713,129328" o:connectangles="0,0,0,0,0,0,0,0,0,0,0,0,0"/>
                </v:shape>
                <v:shape id="Freeform: Shape 1889442887" o:spid="_x0000_s1061" style="position:absolute;left:41269;top:28;width:781;height:408;visibility:visible;mso-wrap-style:square;v-text-anchor:middle" coordsize="78014,40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" path="m25412,10459v,4081,1779,6122,6099,6122l78014,16581r,24233l25412,40814c9402,40814,,33926,,16581l,,25412,r,10459xe" fillcolor="#231f20" stroked="f" strokeweight="0">
                  <v:stroke joinstyle="miter"/>
                  <v:path arrowok="t" o:connecttype="custom" o:connectlocs="25412,10459;31511,16581;78014,16581;78014,40814;25412,40814;0,16581;0,0;25412,0;25412,10459" o:connectangles="0,0,0,0,0,0,0,0,0"/>
                </v:shape>
                <v:shape id="Freeform: Shape 74952330" o:spid="_x0000_s1062" style="position:absolute;left:42100;top:571;width:1078;height:1311;visibility:visible;mso-wrap-style:square;v-text-anchor:middle" coordsize="107745,13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" path="m25412,89790v,12754,10419,17091,21346,17091c53873,106881,61242,105350,66325,102800r,23723c59717,129584,51840,131114,43962,131114,19567,131114,,118615,,91066l,46936c,15050,26936,,53873,v26936,,53873,15050,53873,46936l107746,129328r-25412,l82334,47701c82334,31631,68103,24233,53873,24233v-14231,,-28461,7398,-28461,23468l25412,89790xe" fillcolor="#231f20" stroked="f" strokeweight="0">
                  <v:stroke joinstyle="miter"/>
                  <v:path arrowok="t" o:connecttype="custom" o:connectlocs="25412,89790;46758,106881;66325,102800;66325,126523;43962,131114;0,91066;0,46936;53873,0;107746,46936;107746,129328;82334,129328;82334,47701;53873,24233;25412,47701;25412,89790" o:connectangles="0,0,0,0,0,0,0,0,0,0,0,0,0,0,0"/>
                </v:shape>
              </v:group>
              <v:group id="_x0000_s1063" alt="บริษัท สยาม พี แอนด์ ดับบลิว เทคนิค จํากัด&#10;Siam P&amp;W Technic Co., Ltd." style="position:absolute;left:7866;top:2779;width:25066;height:1739" coordorigin="7866,2779" coordsize="25065,1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">
                <v:shape id="Freeform: Shape 1696160420" o:spid="_x0000_s1064" style="position:absolute;left:7866;top:2779;width:1126;height:1453;visibility:visible;mso-wrap-style:square;v-text-anchor:middle" coordsize="112567,145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" path="m56337,121611v17788,2934,39769,-14284,22489,-28824c64850,84751,26859,81563,16059,72507,-46581,7460,105254,-37945,108050,44703r-27572,c82130,9884,6530,22638,35245,51590v25412,11734,79539,8418,77252,49487c113259,161150,-2746,159619,50,98781r27317,c29654,115617,38422,120974,56464,121356r-127,255xe" fillcolor="#231f20" stroked="f" strokeweight="0">
                  <v:stroke joinstyle="miter"/>
                  <v:path arrowok="t" o:connecttype="custom" o:connectlocs="56337,121611;78826,92787;16059,72507;108050,44703;80478,44703;35245,51590;112497,101077;50,98781;27367,98781;56464,121356" o:connectangles="0,0,0,0,0,0,0,0,0,0"/>
                </v:shape>
                <v:shape id="Freeform: Shape 759070824" o:spid="_x0000_s1065" style="position:absolute;left:9186;top:2809;width:269;height:1385;visibility:visible;mso-wrap-style:square;v-text-anchor:middle" coordsize="26936,138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" path="m26936,r,24616l,24616,,,26936,xm26936,36732r,101780l,138512,,36732r26936,xe" fillcolor="#231f20" stroked="f" strokeweight="0">
                  <v:stroke joinstyle="miter"/>
                  <v:path arrowok="t" o:connecttype="custom" o:connectlocs="26936,0;26936,24616;0,24616;0,0;26936,0;26936,36732;26936,138512;0,138512;0,36732;26936,36732" o:connectangles="0,0,0,0,0,0,0,0,0,0"/>
                </v:shape>
                <v:shape id="Freeform: Shape 2105787294" o:spid="_x0000_s1066" style="position:absolute;left:9651;top:3148;width:943;height:1085;visibility:visible;mso-wrap-style:square;v-text-anchor:middle" coordsize="94251,10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" path="m9884,13817c26275,-7100,90567,-6717,88534,32056v2795,14668,-6734,58670,5717,68618l94251,104628r-28842,c63757,100292,63376,97231,62995,92639,6073,147993,-36365,40474,45969,42642,90313,36010,31357,2466,28054,35755r-25539,c3023,26827,5564,19557,10011,13817r-127,xm29579,85369c49273,96975,66299,75931,61978,55141,48256,61774,12934,62284,29579,85369xe" fillcolor="#231f20" stroked="f" strokeweight="0">
                  <v:stroke joinstyle="miter"/>
                  <v:path arrowok="t" o:connecttype="custom" o:connectlocs="9884,13817;88534,32056;94251,100674;94251,104628;65409,104628;62995,92639;45969,42642;28054,35755;2515,35755;10011,13817;29579,85369;61978,55141;29579,85369" o:connectangles="0,0,0,0,0,0,0,0,0,0,0,0,0"/>
                </v:shape>
                <v:shape id="Freeform: Shape 747059052" o:spid="_x0000_s1067" style="position:absolute;left:10766;top:3152;width:1458;height:1044;visibility:visible;mso-wrap-style:square;v-text-anchor:middle" coordsize="145756,10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" path="m57431,30471c14866,-5496,28969,85697,26937,104318l,104318,,2666r25793,l25793,17461v10419,-22575,48409,-23978,56922,c95802,-8175,139638,-5241,144720,24986v2033,8928,381,68619,762,79205l118292,104191c113718,89906,130998,20778,103426,22691,73059,21670,90466,87610,86146,104191r-26682,c58701,94752,61369,37868,57558,30343r-127,128xe" fillcolor="#231f20" stroked="f" strokeweight="0">
                  <v:stroke joinstyle="miter"/>
                  <v:path arrowok="t" o:connecttype="custom" o:connectlocs="57431,30471;26937,104318;0,104318;0,2666;25793,2666;25793,17461;82715,17461;144720,24986;145482,104191;118292,104191;103426,22691;86146,104191;59464,104191;57558,30343" o:connectangles="0,0,0,0,0,0,0,0,0,0,0,0,0,0"/>
                </v:shape>
                <v:shape id="Freeform: Shape 838884789" o:spid="_x0000_s1068" style="position:absolute;left:13024;top:2815;width:1050;height:1379;visibility:visible;mso-wrap-style:square;v-text-anchor:middle" coordsize="104958,137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" path="m57558,88455r-29097,l28461,137941,,137941,,195r59718,c120960,-5034,119816,96618,57558,88327r,128xm70899,59758c93007,26597,53111,20730,28334,24173r,40559c38499,63967,63402,67665,70899,59758xe" fillcolor="#231f20" stroked="f" strokeweight="0">
                  <v:stroke joinstyle="miter"/>
                  <v:path arrowok="t" o:connecttype="custom" o:connectlocs="57558,88455;28461,88455;28461,137941;0,137941;0,195;59718,195;57558,88327;70899,59758;28334,24173;28334,64732;70899,59758" o:connectangles="0,0,0,0,0,0,0,0,0,0,0"/>
                </v:shape>
                <v:shape id="Freeform: Shape 1462873033" o:spid="_x0000_s1069" style="position:absolute;left:14254;top:2838;width:1225;height:1391;visibility:visible;mso-wrap-style:square;v-text-anchor:middle" coordsize="122476,13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" path="m43445,139068c-6107,140599,-16145,76700,28325,58716,-32663,-32987,150810,-6076,63140,62925l82580,87031v4574,-6633,6988,-14413,7115,-22575l113201,64456v-890,14922,-5464,28314,-15628,41196l122476,135752r-32146,l80801,124018c69493,134732,59201,138813,43445,139068xm42048,75679v-37991,19132,127,59563,25158,31248l42048,75679xm40269,29381v635,7398,4066,9694,9911,17474c78641,34228,49544,46,40269,29381xe" fillcolor="#231f20" stroked="f" strokeweight="0">
                  <v:stroke joinstyle="miter"/>
                  <v:path arrowok="t" o:connecttype="custom" o:connectlocs="43445,139068;28325,58716;63140,62925;82580,87031;89695,64456;113201,64456;97573,105652;122476,135752;90330,135752;80801,124018;43445,139068;42048,75679;67206,106927;42048,75679;40269,29381;50180,46855;40269,29381" o:connectangles="0,0,0,0,0,0,0,0,0,0,0,0,0,0,0,0,0"/>
                </v:shape>
                <v:shape id="Freeform: Shape 762255383" o:spid="_x0000_s1070" style="position:absolute;left:15549;top:2818;width:1741;height:1378;visibility:visible;mso-wrap-style:square;v-text-anchor:middle" coordsize="174070,137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" path="m144974,r29097,l135445,137746r-27318,c104188,118360,89576,48721,86781,30610,83986,48339,69247,118870,65435,137746r-26555,l,,30494,v3685,16198,20203,85836,22108,100759c55144,86729,68993,15433,72042,r30240,c105586,16325,120198,85964,122739,100759,124899,86857,141798,15178,145228,r-254,xe" fillcolor="#231f20" stroked="f" strokeweight="0">
                  <v:stroke joinstyle="miter"/>
                  <v:path arrowok="t" o:connecttype="custom" o:connectlocs="144974,0;174071,0;135445,137746;108127,137746;86781,30610;65435,137746;38880,137746;0,0;30494,0;52602,100759;72042,0;102282,0;122739,100759;145228,0" o:connectangles="0,0,0,0,0,0,0,0,0,0,0,0,0,0"/>
                </v:shape>
                <v:shape id="Freeform: Shape 1379698482" o:spid="_x0000_s1071" style="position:absolute;left:17879;top:2818;width:1112;height:1376;visibility:visible;mso-wrap-style:square;v-text-anchor:middle" coordsize="111176,137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" path="m111049,r,24361l70009,24361r,113258l41167,137619r,-113258l,24361,,,111176,r-127,xe" fillcolor="#231f20" stroked="f" strokeweight="0">
                  <v:stroke joinstyle="miter"/>
                  <v:path arrowok="t" o:connecttype="custom" o:connectlocs="111049,0;111049,24361;70009,24361;70009,137619;41167,137619;41167,24361;0,24361;0,0;111176,0" o:connectangles="0,0,0,0,0,0,0,0,0"/>
                </v:shape>
                <v:shape id="Freeform: Shape 1017102692" o:spid="_x0000_s1072" style="position:absolute;left:18912;top:3159;width:976;height:1067;visibility:visible;mso-wrap-style:square;v-text-anchor:middle" coordsize="97592,106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" path="m95187,73655c83116,126330,-6715,113321,401,53631v-4956,-76781,109016,-67980,96183,6377l27210,60008c25177,84879,58085,95337,68250,73655r27064,l95187,73655xm68885,42407v,-28442,-40786,-27932,-41167,l68885,42407xe" fillcolor="#231f20" stroked="f" strokeweight="0">
                  <v:stroke joinstyle="miter"/>
                  <v:path arrowok="t" o:connecttype="custom" o:connectlocs="95187,73655;401,53631;96584,60008;27210,60008;68250,73655;95314,73655;68885,42407;27718,42407;68885,42407" o:connectangles="0,0,0,0,0,0,0,0,0"/>
                </v:shape>
                <v:shape id="Freeform: Shape 845236107" o:spid="_x0000_s1073" style="position:absolute;left:19990;top:3150;width:942;height:1075;visibility:visible;mso-wrap-style:square;v-text-anchor:middle" coordsize="94217,10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" path="m94217,39146r-27191,c60801,7388,22048,26519,28401,54961v-6226,29080,34941,45278,38371,12627l93836,67588c88499,127405,-7176,117330,575,55599,-8320,-5112,88881,-23988,94090,39146r127,xe" fillcolor="#231f20" stroked="f" strokeweight="0">
                  <v:stroke joinstyle="miter"/>
                  <v:path arrowok="t" o:connecttype="custom" o:connectlocs="94217,39146;67026,39146;28401,54961;66772,67588;93836,67588;575,55599;94090,39146" o:connectangles="0,0,0,0,0,0,0"/>
                </v:shape>
                <v:shape id="Freeform: Shape 597816272" o:spid="_x0000_s1074" style="position:absolute;left:21117;top:2823;width:924;height:1373;visibility:visible;mso-wrap-style:square;v-text-anchor:middle" coordsize="92470,137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" path="m91482,77419r,59817l64419,137236c63275,127288,67214,69894,61624,61986,17407,28187,26809,114916,26428,137236l,137236,,,26428,r,48721c48409,15943,100249,37115,91482,77546r,-127xe" fillcolor="#231f20" stroked="f" strokeweight="0">
                  <v:stroke joinstyle="miter"/>
                  <v:path arrowok="t" o:connecttype="custom" o:connectlocs="91482,77419;91482,137236;64419,137236;61624,61986;26428,137236;0,137236;0,0;26428,0;26428,48721;91482,77546" o:connectangles="0,0,0,0,0,0,0,0,0,0"/>
                </v:shape>
                <v:shape id="Freeform: Shape 1415568893" o:spid="_x0000_s1075" style="position:absolute;left:22282;top:3150;width:924;height:1044;visibility:visible;mso-wrap-style:square;v-text-anchor:middle" coordsize="92388,1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" path="m47520,22259c12960,21749,30494,84373,26428,104397l,104397,,2745r25539,l25539,17540c35958,-3122,65689,-4652,81699,8357v17788,12117,7369,77291,10037,96040l64546,104397c59845,87944,78141,20474,47520,22259xe" fillcolor="#231f20" stroked="f" strokeweight="0">
                  <v:stroke joinstyle="miter"/>
                  <v:path arrowok="t" o:connecttype="custom" o:connectlocs="47520,22259;26428,104397;0,104397;0,2745;25539,2745;25539,17540;81699,8357;91736,104397;64546,104397;47520,22259" o:connectangles="0,0,0,0,0,0,0,0,0,0"/>
                </v:shape>
                <v:shape id="Freeform: Shape 1690278245" o:spid="_x0000_s1076" style="position:absolute;left:23447;top:2809;width:269;height:1385;visibility:visible;mso-wrap-style:square;v-text-anchor:middle" coordsize="26936,138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" path="m26937,r,24616l,24616,,,26937,xm26937,36732r,101780l,138512,,36732r26937,xe" fillcolor="#231f20" stroked="f" strokeweight="0">
                  <v:stroke joinstyle="miter"/>
                  <v:path arrowok="t" o:connecttype="custom" o:connectlocs="26937,0;26937,24616;0,24616;0,0;26937,0;26937,36732;26937,138512;0,138512;0,36732;26937,36732" o:connectangles="0,0,0,0,0,0,0,0,0,0"/>
                </v:shape>
                <v:shape id="Freeform: Shape 1720185972" o:spid="_x0000_s1077" style="position:absolute;left:23909;top:3150;width:942;height:1075;visibility:visible;mso-wrap-style:square;v-text-anchor:middle" coordsize="94217,107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" path="m94217,39146r-27191,c60801,7388,22048,26519,28401,54961v-6226,29080,34941,45278,38371,12627l93836,67588c88499,127405,-7176,117330,575,55599,-8319,-5112,88881,-23988,94090,39146r127,xe" fillcolor="#231f20" stroked="f" strokeweight="0">
                  <v:stroke joinstyle="miter"/>
                  <v:path arrowok="t" o:connecttype="custom" o:connectlocs="94217,39146;67026,39146;28401,54961;66772,67588;93836,67588;575,55599;94090,39146" o:connectangles="0,0,0,0,0,0,0"/>
                </v:shape>
                <v:shape id="Freeform: Shape 1318666455" o:spid="_x0000_s1078" style="position:absolute;left:25515;top:2791;width:1230;height:1457;visibility:visible;mso-wrap-style:square;v-text-anchor:middle" coordsize="123020,145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" path="m103707,130138c31157,187532,-34406,72106,20230,17135,51232,-16154,121496,1575,123020,48638r-28715,c81218,2850,22644,29124,30267,73254v-6988,44895,53365,66450,64038,20407l122639,93661v-2541,15050,-8767,27166,-18932,36604l103707,130138xe" fillcolor="#231f20" stroked="f" strokeweight="0">
                  <v:stroke joinstyle="miter"/>
                  <v:path arrowok="t" o:connecttype="custom" o:connectlocs="103707,130138;20230,17135;123020,48638;94305,48638;30267,73254;94305,93661;122639,93661;103707,130265" o:connectangles="0,0,0,0,0,0,0,0"/>
                </v:shape>
                <v:shape id="Freeform: Shape 378232278" o:spid="_x0000_s1079" style="position:absolute;left:26866;top:3133;width:1058;height:1108;visibility:visible;mso-wrap-style:square;v-text-anchor:middle" coordsize="105799,110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" path="m91900,17268c136752,69688,62930,144938,13886,93793,-30966,41756,42982,-34515,91900,17268xm52766,23645v-32909,-1403,-32909,65174,,63771c85547,88819,85547,22114,52766,23645xe" fillcolor="#231f20" stroked="f" strokeweight="0">
                  <v:stroke joinstyle="miter"/>
                  <v:path arrowok="t" o:connecttype="custom" o:connectlocs="91900,17268;13886,93793;91900,17268;52766,23645;52766,87416;52766,23645" o:connectangles="0,0,0,0,0,0"/>
                </v:shape>
                <v:shape id="Freeform: Shape 240821205" o:spid="_x0000_s1080" style="position:absolute;left:28099;top:3916;width:282;height:278;visibility:visible;mso-wrap-style:square;v-text-anchor:middle" coordsize="28207,2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" path="m,l28207,r,27804l,27804,,xe" fillcolor="#231f20" stroked="f" strokeweight="0">
                  <v:stroke joinstyle="miter"/>
                  <v:path arrowok="t" o:connecttype="custom" o:connectlocs="0,0;28207,0;28207,27804;0,27804;0,0" o:connectangles="0,0,0,0,0"/>
                </v:shape>
                <v:shape id="Freeform: Shape 912384721" o:spid="_x0000_s1081" style="position:absolute;left:28620;top:3915;width:288;height:603;visibility:visible;mso-wrap-style:square;v-text-anchor:middle" coordsize="28800,60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" path="m26936,37498c24776,49742,10673,59180,,60328l,49997c11435,46681,15247,39793,16137,27804l,27804,,,28715,v-254,9438,1017,28187,-1651,37370l26936,37498xe" fillcolor="#231f20" stroked="f" strokeweight="0">
                  <v:stroke joinstyle="miter"/>
                  <v:path arrowok="t" o:connecttype="custom" o:connectlocs="26936,37498;0,60328;0,49997;16137,27804;0,27804;0,0;28715,0;27064,37370" o:connectangles="0,0,0,0,0,0,0,0"/>
                </v:shape>
                <v:shape id="Freeform: Shape 1394677604" o:spid="_x0000_s1082" style="position:absolute;left:29713;top:2817;width:967;height:1377;visibility:visible;mso-wrap-style:square;v-text-anchor:middle" coordsize="96691,137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" path="m,128r28715,l28715,113003r67977,l96692,137746r-96565,l127,,,128xe" fillcolor="#231f20" stroked="f" strokeweight="0">
                  <v:stroke joinstyle="miter"/>
                  <v:path arrowok="t" o:connecttype="custom" o:connectlocs="0,128;28715,128;28715,113003;96692,113003;96692,137746;127,137746;127,0" o:connectangles="0,0,0,0,0,0,0"/>
                </v:shape>
                <v:shape id="Freeform: Shape 1050555712" o:spid="_x0000_s1083" style="position:absolute;left:30752;top:2901;width:569;height:1319;visibility:visible;mso-wrap-style:square;v-text-anchor:middle" coordsize="56922,131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" path="m56795,110452r,19897c-5336,142338,18297,83541,14104,47446l,47446,,28442r14104,l14104,,40405,r,28442l56922,28442r,19004l40405,47446r,53823c39134,112875,47520,110325,56922,110452r-127,xe" fillcolor="#231f20" stroked="f" strokeweight="0">
                  <v:stroke joinstyle="miter"/>
                  <v:path arrowok="t" o:connecttype="custom" o:connectlocs="56795,110452;56795,130349;14104,47446;0,47446;0,28442;14104,28442;14104,0;40405,0;40405,28442;56922,28442;56922,47446;40405,47446;40405,101269;56922,110452" o:connectangles="0,0,0,0,0,0,0,0,0,0,0,0,0,0"/>
                </v:shape>
                <v:shape id="Freeform: Shape 666720112" o:spid="_x0000_s1084" style="position:absolute;left:31421;top:2818;width:992;height:1410;visibility:visible;mso-wrap-style:square;v-text-anchor:middle" coordsize="99267,140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" path="m99268,128r,137491l73475,137619r,-14158c49461,161979,-4158,130604,416,89280,-5048,46936,44632,11351,72331,48594l72331,,99268,r,128xm27861,87367v-4447,39921,48790,40303,45360,893c76905,46936,23922,47956,27861,87367xe" fillcolor="#231f20" stroked="f" strokeweight="0">
                  <v:stroke joinstyle="miter"/>
                  <v:path arrowok="t" o:connecttype="custom" o:connectlocs="99268,128;99268,137619;73475,137619;73475,123461;416,89280;72331,48594;72331,0;99268,0;27861,87367;73221,88260;27861,87367" o:connectangles="0,0,0,0,0,0,0,0,0,0,0"/>
                </v:shape>
                <v:shape id="Freeform: Shape 1128923465" o:spid="_x0000_s1085" style="position:absolute;left:32650;top:3916;width:282;height:278;visibility:visible;mso-wrap-style:square;v-text-anchor:middle" coordsize="28207,2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" path="m,l28207,r,27804l,27804,,xe" fillcolor="#231f20" stroked="f" strokeweight="0">
                  <v:stroke joinstyle="miter"/>
                  <v:path arrowok="t" o:connecttype="custom" o:connectlocs="0,0;28207,0;28207,27804;0,27804;0,0" o:connectangles="0,0,0,0,0"/>
                </v:shape>
              </v:group>
              <v:group id="_x0000_s1086" alt="บริษัท สยาม พี แอนด์ ดับบลิว เทคนิค จํากัด&#10;Siam P&amp;W Technic Co., Ltd." style="position:absolute;top:579;width:6659;height:3615" coordorigin=",579" coordsize="6659,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">
                <v:shape id="Freeform: Shape 591535136" o:spid="_x0000_s1087" style="position:absolute;left:740;top:1096;width:932;height:2577;visibility:visible;mso-wrap-style:square;v-text-anchor:middle" coordsize="93134,257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" path="m,l93134,r,257637l,257637,,xe" fillcolor="#ed2c3c" stroked="f" strokeweight="0">
                  <v:stroke joinstyle="miter"/>
                  <v:path arrowok="t" o:connecttype="custom" o:connectlocs="0,0;93134,0;93134,257637;0,257637" o:connectangles="0,0,0,0"/>
                </v:shape>
                <v:shape id="Freeform: Shape 886500574" o:spid="_x0000_s1088" style="position:absolute;left:2010;top:1096;width:743;height:1465;visibility:visible;mso-wrap-style:square;v-text-anchor:middle" coordsize="74258,146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" path="m56,146419c56,106371,-71,20407,56,,41351,2168,74259,34054,74259,73082v,39028,-32908,71169,-74203,73337e" fillcolor="#ed2c3c" stroked="f" strokeweight="0">
                  <v:stroke joinstyle="miter"/>
                  <v:path arrowok="t" o:connecttype="custom" o:connectlocs="56,146419;56,0;74259,73082;56,146419" o:connectangles="0,0,0,0"/>
                </v:shape>
                <v:shape id="Freeform: Shape 2050612746" o:spid="_x0000_s1089" style="position:absolute;left:2871;top:1096;width:1424;height:2577;visibility:visible;mso-wrap-style:square;v-text-anchor:middle" coordsize="142432,257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" path="m68612,257637l30367,109432c35831,98080,58066,42854,1144,4336l,,84494,r57939,211594l129727,257637r-60988,l68612,257637xe" fillcolor="#0082c9" stroked="f" strokeweight="0">
                  <v:stroke joinstyle="miter"/>
                  <v:path arrowok="t" o:connecttype="custom" o:connectlocs="68612,257637;30367,109432;1144,4336;0,0;84494,0;142433,211594;129727,257637;68739,257637" o:connectangles="0,0,0,0,0,0,0,0"/>
                </v:shape>
                <v:shape id="Freeform: Shape 1471661586" o:spid="_x0000_s1090" style="position:absolute;left:4084;top:1096;width:1425;height:2577;visibility:visible;mso-wrap-style:square;v-text-anchor:middle" coordsize="142432,257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" path="m68739,257637l,,84494,r57939,211594l129727,257637r-60988,xe" fillcolor="#0082c9" stroked="f" strokeweight="0">
                  <v:stroke joinstyle="miter"/>
                  <v:path arrowok="t" o:connecttype="custom" o:connectlocs="68739,257637;0,0;84494,0;142433,211594;129727,257637;68739,257637" o:connectangles="0,0,0,0,0,0"/>
                </v:shape>
                <v:shape id="Freeform: Shape 1535120037" o:spid="_x0000_s1091" style="position:absolute;left:5262;top:1096;width:816;height:1482;visibility:visible;mso-wrap-style:square;v-text-anchor:middle" coordsize="81571,148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" path="m,l81572,,40151,148205,,xe" fillcolor="#0082c9" stroked="f" strokeweight="0">
                  <v:stroke joinstyle="miter"/>
                  <v:path arrowok="t" o:connecttype="custom" o:connectlocs="0,0;81572,0;40151,148205;0,0" o:connectangles="0,0,0,0"/>
                </v:shape>
                <v:shape id="Freeform: Shape 289504834" o:spid="_x0000_s1092" style="position:absolute;top:579;width:6659;height:3615;visibility:visible;mso-wrap-style:square;v-text-anchor:middle" coordsize="665915,361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" path="m599336,128r-532757,c29859,128,,30483,,68108l,293476v,37625,29859,68108,66579,68108l599336,361584v36721,,66579,-30483,66579,-68108l665915,68108c665915,30483,636057,,599336,t,24106c623097,24106,642409,43875,642409,68108r,225368c642409,317837,623097,337478,599336,337478r-532757,c42819,337478,23506,317709,23506,293476r,-225368c23506,43747,42819,24106,66579,24106r532757,xe" fillcolor="#ed2c3c" stroked="f" strokeweight="0">
                  <v:stroke joinstyle="miter"/>
                  <v:path arrowok="t" o:connecttype="custom" o:connectlocs="599336,128;66579,128;0,68108;0,293476;66579,361584;599336,361584;665915,293476;665915,68108;599336,0;599336,24106;642409,68108;642409,293476;599336,337478;66579,337478;23506,293476;23506,68108;66579,24106;599336,24106" o:connectangles="0,0,0,0,0,0,0,0,0,0,0,0,0,0,0,0,0,0"/>
                </v:shape>
              </v:group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B2"/>
    <w:rsid w:val="00013D80"/>
    <w:rsid w:val="00014A33"/>
    <w:rsid w:val="000807B2"/>
    <w:rsid w:val="001152A0"/>
    <w:rsid w:val="001663F7"/>
    <w:rsid w:val="0018064B"/>
    <w:rsid w:val="001E10D2"/>
    <w:rsid w:val="00257F98"/>
    <w:rsid w:val="003F113E"/>
    <w:rsid w:val="003F42FE"/>
    <w:rsid w:val="005200BB"/>
    <w:rsid w:val="006C419D"/>
    <w:rsid w:val="00792C68"/>
    <w:rsid w:val="008431B6"/>
    <w:rsid w:val="00963547"/>
    <w:rsid w:val="009A0FD0"/>
    <w:rsid w:val="009C3737"/>
    <w:rsid w:val="00B15908"/>
    <w:rsid w:val="00BD2EB6"/>
    <w:rsid w:val="00C32416"/>
    <w:rsid w:val="00D0379F"/>
    <w:rsid w:val="00D95B13"/>
    <w:rsid w:val="00DD6872"/>
    <w:rsid w:val="00E72B0E"/>
    <w:rsid w:val="00ED31D6"/>
    <w:rsid w:val="00F06BBC"/>
    <w:rsid w:val="00F41BDB"/>
    <w:rsid w:val="00FC1545"/>
    <w:rsid w:val="00FC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4A4E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Angsana New"/>
        <w:kern w:val="2"/>
        <w:sz w:val="22"/>
        <w:szCs w:val="28"/>
        <w:lang w:val="en-US" w:eastAsia="zh-CN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A33"/>
    <w:pPr>
      <w:widowControl w:val="0"/>
      <w:spacing w:line="240" w:lineRule="auto"/>
    </w:pPr>
    <w:rPr>
      <w:sz w:val="28"/>
      <w:szCs w:val="32"/>
    </w:rPr>
  </w:style>
  <w:style w:type="paragraph" w:styleId="Heading1">
    <w:name w:val="heading 1"/>
    <w:basedOn w:val="Normal"/>
    <w:next w:val="Body"/>
    <w:link w:val="Heading1Char"/>
    <w:uiPriority w:val="9"/>
    <w:qFormat/>
    <w:rsid w:val="00FC15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82C9" w:themeColor="accent1"/>
      <w:sz w:val="32"/>
      <w:szCs w:val="36"/>
    </w:rPr>
  </w:style>
  <w:style w:type="paragraph" w:styleId="Heading2">
    <w:name w:val="heading 2"/>
    <w:basedOn w:val="Normal"/>
    <w:next w:val="Body"/>
    <w:link w:val="Heading2Char"/>
    <w:uiPriority w:val="9"/>
    <w:unhideWhenUsed/>
    <w:qFormat/>
    <w:rsid w:val="003F42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82C9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0807B2"/>
    <w:pPr>
      <w:keepNext/>
      <w:keepLines/>
      <w:spacing w:before="160" w:after="80"/>
      <w:outlineLvl w:val="2"/>
    </w:pPr>
    <w:rPr>
      <w:rFonts w:eastAsiaTheme="majorEastAsia" w:cstheme="majorBidi"/>
      <w:color w:val="006096" w:themeColor="accent1" w:themeShade="BF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7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60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7B2"/>
    <w:pPr>
      <w:keepNext/>
      <w:keepLines/>
      <w:spacing w:before="80" w:after="40"/>
      <w:outlineLvl w:val="4"/>
    </w:pPr>
    <w:rPr>
      <w:rFonts w:eastAsiaTheme="majorEastAsia" w:cstheme="majorBidi"/>
      <w:color w:val="0060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7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7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7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7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1545"/>
    <w:rPr>
      <w:rFonts w:asciiTheme="majorHAnsi" w:eastAsiaTheme="majorEastAsia" w:hAnsiTheme="majorHAnsi" w:cstheme="majorBidi"/>
      <w:color w:val="0082C9" w:themeColor="accent1"/>
      <w:sz w:val="32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3F42FE"/>
    <w:rPr>
      <w:rFonts w:asciiTheme="majorHAnsi" w:eastAsiaTheme="majorEastAsia" w:hAnsiTheme="majorHAnsi" w:cstheme="majorBidi"/>
      <w:color w:val="0082C9" w:themeColor="accent1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7B2"/>
    <w:rPr>
      <w:rFonts w:eastAsiaTheme="majorEastAsia" w:cstheme="majorBidi"/>
      <w:color w:val="0060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7B2"/>
    <w:rPr>
      <w:rFonts w:eastAsiaTheme="majorEastAsia" w:cstheme="majorBidi"/>
      <w:i/>
      <w:iCs/>
      <w:color w:val="0060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07B2"/>
    <w:rPr>
      <w:rFonts w:eastAsiaTheme="majorEastAsia" w:cstheme="majorBidi"/>
      <w:color w:val="0060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07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07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07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07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Body"/>
    <w:link w:val="TitleChar"/>
    <w:uiPriority w:val="10"/>
    <w:qFormat/>
    <w:rsid w:val="00792C68"/>
    <w:pPr>
      <w:spacing w:after="80"/>
      <w:contextualSpacing/>
      <w:jc w:val="center"/>
    </w:pPr>
    <w:rPr>
      <w:rFonts w:asciiTheme="majorHAnsi" w:eastAsiaTheme="majorEastAsia" w:hAnsiTheme="majorHAnsi" w:cstheme="majorBidi"/>
      <w:b/>
      <w:color w:val="0082C9" w:themeColor="accent1"/>
      <w:spacing w:val="-10"/>
      <w:kern w:val="28"/>
      <w:sz w:val="3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92C68"/>
    <w:rPr>
      <w:rFonts w:asciiTheme="majorHAnsi" w:eastAsiaTheme="majorEastAsia" w:hAnsiTheme="majorHAnsi" w:cstheme="majorBidi"/>
      <w:b/>
      <w:color w:val="0082C9" w:themeColor="accent1"/>
      <w:spacing w:val="-10"/>
      <w:kern w:val="28"/>
      <w:sz w:val="3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7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807B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807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07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7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07B2"/>
    <w:rPr>
      <w:i/>
      <w:iCs/>
      <w:color w:val="0060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7B2"/>
    <w:pPr>
      <w:pBdr>
        <w:top w:val="single" w:sz="4" w:space="10" w:color="006096" w:themeColor="accent1" w:themeShade="BF"/>
        <w:bottom w:val="single" w:sz="4" w:space="10" w:color="006096" w:themeColor="accent1" w:themeShade="BF"/>
      </w:pBdr>
      <w:spacing w:before="360" w:after="360"/>
      <w:ind w:left="864" w:right="864"/>
      <w:jc w:val="center"/>
    </w:pPr>
    <w:rPr>
      <w:i/>
      <w:iCs/>
      <w:color w:val="0060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07B2"/>
    <w:rPr>
      <w:i/>
      <w:iCs/>
      <w:color w:val="0060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7B2"/>
    <w:rPr>
      <w:b/>
      <w:bCs/>
      <w:smallCaps/>
      <w:color w:val="0060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31D6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D31D6"/>
  </w:style>
  <w:style w:type="paragraph" w:styleId="Footer">
    <w:name w:val="footer"/>
    <w:basedOn w:val="Normal"/>
    <w:link w:val="FooterChar"/>
    <w:uiPriority w:val="99"/>
    <w:unhideWhenUsed/>
    <w:rsid w:val="00ED31D6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D31D6"/>
  </w:style>
  <w:style w:type="paragraph" w:styleId="NoSpacing">
    <w:name w:val="No Spacing"/>
    <w:uiPriority w:val="1"/>
    <w:qFormat/>
    <w:rsid w:val="00D0379F"/>
    <w:pPr>
      <w:widowControl w:val="0"/>
      <w:spacing w:after="0" w:line="240" w:lineRule="auto"/>
      <w:jc w:val="both"/>
    </w:pPr>
  </w:style>
  <w:style w:type="paragraph" w:customStyle="1" w:styleId="DocumentInfo">
    <w:name w:val="Document Info"/>
    <w:basedOn w:val="Normal"/>
    <w:link w:val="DocumentInfoChar"/>
    <w:qFormat/>
    <w:rsid w:val="00792C68"/>
    <w:pPr>
      <w:jc w:val="right"/>
    </w:pPr>
    <w:rPr>
      <w:sz w:val="24"/>
      <w:szCs w:val="24"/>
    </w:rPr>
  </w:style>
  <w:style w:type="character" w:customStyle="1" w:styleId="DocumentInfoChar">
    <w:name w:val="Document Info Char"/>
    <w:basedOn w:val="DefaultParagraphFont"/>
    <w:link w:val="DocumentInfo"/>
    <w:rsid w:val="00792C68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431B6"/>
    <w:rPr>
      <w:color w:val="005487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1B6"/>
    <w:rPr>
      <w:color w:val="605E5C"/>
      <w:shd w:val="clear" w:color="auto" w:fill="E1DFDD"/>
    </w:rPr>
  </w:style>
  <w:style w:type="paragraph" w:customStyle="1" w:styleId="Figure">
    <w:name w:val="Figure"/>
    <w:basedOn w:val="Normal"/>
    <w:next w:val="Body"/>
    <w:link w:val="FigureChar"/>
    <w:qFormat/>
    <w:rsid w:val="003F42FE"/>
    <w:pPr>
      <w:jc w:val="center"/>
    </w:pPr>
  </w:style>
  <w:style w:type="character" w:customStyle="1" w:styleId="FigureChar">
    <w:name w:val="Figure Char"/>
    <w:basedOn w:val="DefaultParagraphFont"/>
    <w:link w:val="Figure"/>
    <w:rsid w:val="003F42FE"/>
    <w:rPr>
      <w:sz w:val="28"/>
      <w:szCs w:val="32"/>
    </w:rPr>
  </w:style>
  <w:style w:type="table" w:styleId="TableGrid">
    <w:name w:val="Table Grid"/>
    <w:basedOn w:val="TableNormal"/>
    <w:uiPriority w:val="39"/>
    <w:rsid w:val="00F06BBC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</w:style>
  <w:style w:type="table" w:styleId="PlainTable2">
    <w:name w:val="Plain Table 2"/>
    <w:basedOn w:val="TableNormal"/>
    <w:uiPriority w:val="42"/>
    <w:rsid w:val="003F42F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3F42F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F06B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ody">
    <w:name w:val="Body"/>
    <w:basedOn w:val="Normal"/>
    <w:link w:val="BodyChar"/>
    <w:qFormat/>
    <w:rsid w:val="00014A33"/>
    <w:pPr>
      <w:spacing w:line="312" w:lineRule="auto"/>
      <w:jc w:val="thaiDistribute"/>
    </w:pPr>
  </w:style>
  <w:style w:type="character" w:customStyle="1" w:styleId="BodyChar">
    <w:name w:val="Body Char"/>
    <w:basedOn w:val="DefaultParagraphFont"/>
    <w:link w:val="Body"/>
    <w:rsid w:val="00014A33"/>
    <w:rPr>
      <w:sz w:val="28"/>
      <w:szCs w:val="32"/>
    </w:rPr>
  </w:style>
  <w:style w:type="table" w:customStyle="1" w:styleId="SpecTable">
    <w:name w:val="Spec Table"/>
    <w:basedOn w:val="TableNormal"/>
    <w:uiPriority w:val="99"/>
    <w:rsid w:val="001663F7"/>
    <w:pPr>
      <w:spacing w:after="0" w:line="240" w:lineRule="auto"/>
    </w:pPr>
    <w:rPr>
      <w:sz w:val="24"/>
    </w:rPr>
    <w:tblPr>
      <w:tblBorders>
        <w:bottom w:val="single" w:sz="4" w:space="0" w:color="7F7F7F" w:themeColor="text1" w:themeTint="80"/>
        <w:insideH w:val="single" w:sz="4" w:space="0" w:color="7F7F7F" w:themeColor="text1" w:themeTint="80"/>
      </w:tblBorders>
      <w:tblCellMar>
        <w:top w:w="57" w:type="dxa"/>
        <w:bottom w:w="57" w:type="dxa"/>
      </w:tblCellMar>
    </w:tblPr>
    <w:tblStylePr w:type="firstRow">
      <w:rPr>
        <w:b/>
      </w:rPr>
    </w:tblStylePr>
    <w:tblStylePr w:type="firstCol">
      <w:pPr>
        <w:jc w:val="right"/>
      </w:pPr>
      <w:rPr>
        <w:b w:val="0"/>
        <w:color w:val="7F7F7F" w:themeColor="text1" w:themeTint="80"/>
      </w:rPr>
      <w:tblPr/>
      <w:tcPr>
        <w:vAlign w:val="top"/>
      </w:tcPr>
    </w:tblStylePr>
  </w:style>
  <w:style w:type="character" w:styleId="Strong">
    <w:name w:val="Strong"/>
    <w:basedOn w:val="DefaultParagraphFont"/>
    <w:uiPriority w:val="22"/>
    <w:qFormat/>
    <w:rsid w:val="00B15908"/>
    <w:rPr>
      <w:b/>
      <w:bCs/>
    </w:rPr>
  </w:style>
  <w:style w:type="paragraph" w:customStyle="1" w:styleId="ModelNumber">
    <w:name w:val="Model Number"/>
    <w:basedOn w:val="Normal"/>
    <w:link w:val="ModelNumberChar"/>
    <w:qFormat/>
    <w:rsid w:val="00B15908"/>
    <w:rPr>
      <w:sz w:val="32"/>
      <w:szCs w:val="36"/>
    </w:rPr>
  </w:style>
  <w:style w:type="character" w:customStyle="1" w:styleId="ModelNumberChar">
    <w:name w:val="Model Number Char"/>
    <w:basedOn w:val="BodyChar"/>
    <w:link w:val="ModelNumber"/>
    <w:rsid w:val="00B15908"/>
    <w:rPr>
      <w:sz w:val="32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W Colors 2024">
      <a:dk1>
        <a:sysClr val="windowText" lastClr="000000"/>
      </a:dk1>
      <a:lt1>
        <a:sysClr val="window" lastClr="FFFFFF"/>
      </a:lt1>
      <a:dk2>
        <a:srgbClr val="0E2841"/>
      </a:dk2>
      <a:lt2>
        <a:srgbClr val="EBE6E1"/>
      </a:lt2>
      <a:accent1>
        <a:srgbClr val="0082C9"/>
      </a:accent1>
      <a:accent2>
        <a:srgbClr val="F58220"/>
      </a:accent2>
      <a:accent3>
        <a:srgbClr val="005487"/>
      </a:accent3>
      <a:accent4>
        <a:srgbClr val="4CB6E8"/>
      </a:accent4>
      <a:accent5>
        <a:srgbClr val="7F4FA0"/>
      </a:accent5>
      <a:accent6>
        <a:srgbClr val="ED2C3C"/>
      </a:accent6>
      <a:hlink>
        <a:srgbClr val="005487"/>
      </a:hlink>
      <a:folHlink>
        <a:srgbClr val="7F4FA0"/>
      </a:folHlink>
    </a:clrScheme>
    <a:fontScheme name="PW Fonts 2024">
      <a:majorFont>
        <a:latin typeface="Aptos Display"/>
        <a:ea typeface="Microsoft JhengHei UI"/>
        <a:cs typeface="Angsana New"/>
      </a:majorFont>
      <a:minorFont>
        <a:latin typeface="Aptos"/>
        <a:ea typeface="Microsoft JhengHei"/>
        <a:cs typeface="Angsana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AAB53-957D-43B1-A6A7-171C542E5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 Page Template.dotx</Template>
  <TotalTime>9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</dc:creator>
  <cp:keywords/>
  <dc:description/>
  <cp:lastModifiedBy>Henry</cp:lastModifiedBy>
  <cp:revision>3</cp:revision>
  <dcterms:created xsi:type="dcterms:W3CDTF">2024-05-07T09:53:00Z</dcterms:created>
  <dcterms:modified xsi:type="dcterms:W3CDTF">2024-05-07T10:02:00Z</dcterms:modified>
</cp:coreProperties>
</file>